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0F7F3" w14:textId="77777777" w:rsidR="00622059" w:rsidRPr="00C915EB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02270" wp14:editId="5D85FDE0">
                <wp:simplePos x="0" y="0"/>
                <wp:positionH relativeFrom="margin">
                  <wp:posOffset>-447675</wp:posOffset>
                </wp:positionH>
                <wp:positionV relativeFrom="paragraph">
                  <wp:posOffset>-247650</wp:posOffset>
                </wp:positionV>
                <wp:extent cx="6829425" cy="1049655"/>
                <wp:effectExtent l="0" t="0" r="0" b="0"/>
                <wp:wrapNone/>
                <wp:docPr id="13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9425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4478F5" w14:textId="77777777" w:rsidR="00622059" w:rsidRPr="0025031A" w:rsidRDefault="00622059" w:rsidP="00622059">
                            <w:pPr>
                              <w:ind w:left="-630" w:right="-63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>Mot</w:t>
                            </w:r>
                            <w:r w:rsidR="007228D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 xml:space="preserve">s </w:t>
                            </w:r>
                            <w:r w:rsidR="00274B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>terminant par</w:t>
                            </w:r>
                            <w:r w:rsidR="009741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 xml:space="preserve"> /</w:t>
                            </w:r>
                            <w:r w:rsidR="00274B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>l</w:t>
                            </w:r>
                            <w:r w:rsidR="009741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>/</w:t>
                            </w:r>
                          </w:p>
                          <w:p w14:paraId="17E10122" w14:textId="77777777" w:rsidR="00622059" w:rsidRDefault="00622059" w:rsidP="006220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628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25pt;margin-top:-19.5pt;width:537.75pt;height:82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" filled="f" stroked="f">
                <v:textbox>
                  <w:txbxContent>
                    <w:p w:rsidR="00622059" w:rsidRPr="0025031A" w:rsidRDefault="00622059" w:rsidP="00622059">
                      <w:pPr>
                        <w:ind w:left="-630" w:right="-63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>Mot</w:t>
                      </w:r>
                      <w:r w:rsidR="007228DA"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 xml:space="preserve">s </w:t>
                      </w:r>
                      <w:proofErr w:type="spellStart"/>
                      <w:r w:rsidR="00274BC2"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>terminant</w:t>
                      </w:r>
                      <w:proofErr w:type="spellEnd"/>
                      <w:r w:rsidR="00274BC2"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 xml:space="preserve"> par</w:t>
                      </w:r>
                      <w:r w:rsidR="009741A1"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 xml:space="preserve"> /</w:t>
                      </w:r>
                      <w:r w:rsidR="00274BC2"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>l</w:t>
                      </w:r>
                      <w:r w:rsidR="009741A1"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>/</w:t>
                      </w:r>
                    </w:p>
                    <w:p w:rsidR="00622059" w:rsidRDefault="00622059" w:rsidP="00622059"/>
                  </w:txbxContent>
                </v:textbox>
                <w10:wrap anchorx="margin"/>
              </v:shape>
            </w:pict>
          </mc:Fallback>
        </mc:AlternateContent>
      </w:r>
    </w:p>
    <w:p w14:paraId="37351FF0" w14:textId="77777777" w:rsidR="00622059" w:rsidRPr="00C915EB" w:rsidRDefault="00622059" w:rsidP="00622059"/>
    <w:p w14:paraId="0C16FAEE" w14:textId="77777777" w:rsidR="00622059" w:rsidRPr="00C915EB" w:rsidRDefault="00622059" w:rsidP="00622059"/>
    <w:p w14:paraId="68A52D89" w14:textId="77777777" w:rsidR="00622059" w:rsidRPr="00C915EB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95662" wp14:editId="7C23EFE6">
                <wp:simplePos x="0" y="0"/>
                <wp:positionH relativeFrom="column">
                  <wp:posOffset>4943361</wp:posOffset>
                </wp:positionH>
                <wp:positionV relativeFrom="paragraph">
                  <wp:posOffset>60260</wp:posOffset>
                </wp:positionV>
                <wp:extent cx="1136650" cy="1303655"/>
                <wp:effectExtent l="0" t="0" r="25400" b="10795"/>
                <wp:wrapNone/>
                <wp:docPr id="133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5F36C" w14:textId="77777777" w:rsidR="007F3893" w:rsidRPr="007F3893" w:rsidRDefault="007F3893" w:rsidP="007F38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"https://www.pngmart.com/files/10/Apple-Honey-PNG-HD.png" \* MERGEFORMATINET </w:instrText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24BF5D8" wp14:editId="77232F90">
                                  <wp:extent cx="830580" cy="830580"/>
                                  <wp:effectExtent l="0" t="0" r="0" b="0"/>
                                  <wp:docPr id="7" name="Picture 7" descr="Apple Honey PNG HD | PNG 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pple Honey PNG HD | PNG 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2EF834A7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E37ED" id="Rounded Rectangle 6" o:spid="_x0000_s1027" style="position:absolute;margin-left:389.25pt;margin-top:4.75pt;width:89.5pt;height:10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" fillcolor="white [3201]" strokecolor="black [3213]" strokeweight="1pt">
                <v:stroke joinstyle="miter"/>
                <v:path arrowok="t"/>
                <v:textbox>
                  <w:txbxContent>
                    <w:p w:rsidR="007F3893" w:rsidRPr="007F3893" w:rsidRDefault="007F3893" w:rsidP="007F389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"https://www.pngmart.com/files/10/Apple-Honey-PNG-HD.png" \* MERGEFORMATINET </w:instrText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30580"/>
                            <wp:effectExtent l="0" t="0" r="0" b="0"/>
                            <wp:docPr id="7" name="Picture 7" descr="Apple Honey PNG HD | PNG M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pple Honey PNG HD | PNG M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B745F7" wp14:editId="5703CE80">
                <wp:simplePos x="0" y="0"/>
                <wp:positionH relativeFrom="column">
                  <wp:posOffset>-102235</wp:posOffset>
                </wp:positionH>
                <wp:positionV relativeFrom="paragraph">
                  <wp:posOffset>4278630</wp:posOffset>
                </wp:positionV>
                <wp:extent cx="1136650" cy="1303655"/>
                <wp:effectExtent l="0" t="0" r="25400" b="10795"/>
                <wp:wrapNone/>
                <wp:docPr id="131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B0ECE" w14:textId="77777777" w:rsidR="00D85A11" w:rsidRPr="00D85A11" w:rsidRDefault="00D85A11" w:rsidP="00D85A1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85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D85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"https://img.pngio.com/shoulder-clipart-10-clip-arts-for-free-download-on-een-2019-shoulders-png-313_322.gif" \* MERGEFORMATINET </w:instrText>
                            </w:r>
                            <w:r w:rsidRPr="00D85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D85A1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1BE4AE30" wp14:editId="2EFB191E">
                                  <wp:extent cx="830580" cy="638175"/>
                                  <wp:effectExtent l="0" t="0" r="0" b="0"/>
                                  <wp:docPr id="36" name="Picture 36" descr="Shoulder Clipart - 10 Clip Arts For Free #1516691 - PNG Images - PNG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houlder Clipart - 10 Clip Arts For Free #1516691 - PNG Images - PNG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53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5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6C23F9C2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64CB4" id="Rounded Rectangle 18" o:spid="_x0000_s1028" style="position:absolute;margin-left:-8.05pt;margin-top:336.9pt;width:89.5pt;height:10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" fillcolor="white [3201]" strokecolor="black [3213]" strokeweight="1pt">
                <v:stroke joinstyle="miter"/>
                <v:path arrowok="t"/>
                <v:textbox>
                  <w:txbxContent>
                    <w:p w:rsidR="00D85A11" w:rsidRPr="00D85A11" w:rsidRDefault="00D85A11" w:rsidP="00D85A1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D85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D85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"https://img.pngio.com/shoulder-clipart-10-clip-arts-for-free-download-on-een-2019-shoulders-png-313_322.gif" \* MERGEFORMATINET </w:instrText>
                      </w:r>
                      <w:r w:rsidRPr="00D85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D85A1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638175"/>
                            <wp:effectExtent l="0" t="0" r="0" b="0"/>
                            <wp:docPr id="36" name="Picture 36" descr="Shoulder Clipart - 10 Clip Arts For Free #1516691 - PNG Images - PNG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houlder Clipart - 10 Clip Arts For Free #1516691 - PNG Images - PNG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53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058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5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15E010" wp14:editId="0A419E4E">
                <wp:simplePos x="0" y="0"/>
                <wp:positionH relativeFrom="column">
                  <wp:posOffset>2463800</wp:posOffset>
                </wp:positionH>
                <wp:positionV relativeFrom="paragraph">
                  <wp:posOffset>1464310</wp:posOffset>
                </wp:positionV>
                <wp:extent cx="1136650" cy="1303655"/>
                <wp:effectExtent l="0" t="0" r="25400" b="10795"/>
                <wp:wrapNone/>
                <wp:docPr id="12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7BB14" w14:textId="77777777" w:rsidR="0068081F" w:rsidRPr="0068081F" w:rsidRDefault="0068081F" w:rsidP="006808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6808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6808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"https://i.pinimg.com/originals/06/c2/75/06c2758a07b1194449209f74bc23c8af.png" \* MERGEFORMATINET </w:instrText>
                            </w:r>
                            <w:r w:rsidRPr="006808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68081F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71FF57C8" wp14:editId="6BD78339">
                                  <wp:extent cx="830580" cy="847725"/>
                                  <wp:effectExtent l="0" t="0" r="0" b="3175"/>
                                  <wp:docPr id="16" name="Picture 16" descr="999+ Flower Clipart Black And White [Free Download | Rose colorin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999+ Flower Clipart Black And White [Free Download | Rose colorin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08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7610D7C3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0438C" id="Rounded Rectangle 9" o:spid="_x0000_s1029" style="position:absolute;margin-left:194pt;margin-top:115.3pt;width:89.5pt;height:10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" fillcolor="white [3201]" strokecolor="black [3213]" strokeweight="1pt">
                <v:stroke joinstyle="miter"/>
                <v:path arrowok="t"/>
                <v:textbox>
                  <w:txbxContent>
                    <w:p w:rsidR="0068081F" w:rsidRPr="0068081F" w:rsidRDefault="0068081F" w:rsidP="006808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6808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6808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"https://i.pinimg.com/originals/06/c2/75/06c2758a07b1194449209f74bc23c8af.png" \* MERGEFORMATINET </w:instrText>
                      </w:r>
                      <w:r w:rsidRPr="006808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68081F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47725"/>
                            <wp:effectExtent l="0" t="0" r="0" b="3175"/>
                            <wp:docPr id="16" name="Picture 16" descr="999+ Flower Clipart Black And White [Free Download | Rose colorin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999+ Flower Clipart Black And White [Free Download | Rose colorin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08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2DDAC" wp14:editId="75DEBFF6">
                <wp:simplePos x="0" y="0"/>
                <wp:positionH relativeFrom="column">
                  <wp:posOffset>2464435</wp:posOffset>
                </wp:positionH>
                <wp:positionV relativeFrom="paragraph">
                  <wp:posOffset>65405</wp:posOffset>
                </wp:positionV>
                <wp:extent cx="1136650" cy="1303655"/>
                <wp:effectExtent l="0" t="0" r="25400" b="10795"/>
                <wp:wrapNone/>
                <wp:docPr id="128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F0C4C" w14:textId="77777777" w:rsidR="007F3893" w:rsidRPr="007F3893" w:rsidRDefault="007F3893" w:rsidP="007F38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"https://i.ya-webdesign.com/images/equal-clipart-equal-sign-7.png" \* MERGEFORMATINET </w:instrText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5D20D61" wp14:editId="26581CD4">
                                  <wp:extent cx="830580" cy="830580"/>
                                  <wp:effectExtent l="0" t="0" r="0" b="0"/>
                                  <wp:docPr id="5" name="Picture 5" descr="Equal Sign Transparent &amp; PNG Clipart Free Download - YAW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qual Sign Transparent &amp; PNG Clipart Free Download - YAW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24679674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7F1E9" id="Rounded Rectangle 4" o:spid="_x0000_s1030" style="position:absolute;margin-left:194.05pt;margin-top:5.15pt;width:89.5pt;height:10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" fillcolor="white [3201]" strokecolor="black [3213]" strokeweight="1pt">
                <v:stroke joinstyle="miter"/>
                <v:path arrowok="t"/>
                <v:textbox>
                  <w:txbxContent>
                    <w:p w:rsidR="007F3893" w:rsidRPr="007F3893" w:rsidRDefault="007F3893" w:rsidP="007F389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"https://i.ya-webdesign.com/images/equal-clipart-equal-sign-7.png" \* MERGEFORMATINET </w:instrText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30580"/>
                            <wp:effectExtent l="0" t="0" r="0" b="0"/>
                            <wp:docPr id="5" name="Picture 5" descr="Equal Sign Transparent &amp; PNG Clipart Free Download - YAW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qual Sign Transparent &amp; PNG Clipart Free Download - YAW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72E35" wp14:editId="6034B28B">
                <wp:simplePos x="0" y="0"/>
                <wp:positionH relativeFrom="column">
                  <wp:posOffset>1183640</wp:posOffset>
                </wp:positionH>
                <wp:positionV relativeFrom="paragraph">
                  <wp:posOffset>1455420</wp:posOffset>
                </wp:positionV>
                <wp:extent cx="1136650" cy="1303655"/>
                <wp:effectExtent l="0" t="0" r="25400" b="10795"/>
                <wp:wrapNone/>
                <wp:docPr id="62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2638A" w14:textId="77777777" w:rsidR="00E7656B" w:rsidRPr="00E7656B" w:rsidRDefault="00E7656B" w:rsidP="00E7656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76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E76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"https://pngriver.com/wp-content/uploads/2018/03/Download-City-PNG-Transparent-Image-For-Designing-Use.png" \* MERGEFORMATINET </w:instrText>
                            </w:r>
                            <w:r w:rsidRPr="00E76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E7656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1D56BBA6" wp14:editId="23697F7C">
                                  <wp:extent cx="1190625" cy="670865"/>
                                  <wp:effectExtent l="0" t="0" r="3175" b="2540"/>
                                  <wp:docPr id="13" name="Picture 13" descr="Download City PNG Transparent Image For Designing Use -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ownload City PNG Transparent Image For Designing Use -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523" cy="674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6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55F18ABC" w14:textId="77777777" w:rsidR="00E7656B" w:rsidRPr="00E7656B" w:rsidRDefault="00E7656B" w:rsidP="00E7656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2E6433D3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B8C2A" id="Rounded Rectangle 8" o:spid="_x0000_s1031" style="position:absolute;margin-left:93.2pt;margin-top:114.6pt;width:89.5pt;height:10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" fillcolor="white [3201]" strokecolor="black [3213]" strokeweight="1pt">
                <v:stroke joinstyle="miter"/>
                <v:path arrowok="t"/>
                <v:textbox>
                  <w:txbxContent>
                    <w:p w:rsidR="00E7656B" w:rsidRPr="00E7656B" w:rsidRDefault="00E7656B" w:rsidP="00E7656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E7656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E7656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"https://pngriver.com/wp-content/uploads/2018/03/Download-City-PNG-Transparent-Image-For-Designing-Use.png" \* MERGEFORMATINET </w:instrText>
                      </w:r>
                      <w:r w:rsidRPr="00E7656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E7656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1190625" cy="670865"/>
                            <wp:effectExtent l="0" t="0" r="3175" b="2540"/>
                            <wp:docPr id="13" name="Picture 13" descr="Download City PNG Transparent Image For Designing Use -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ownload City PNG Transparent Image For Designing Use -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523" cy="674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656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E7656B" w:rsidRPr="00E7656B" w:rsidRDefault="00E7656B" w:rsidP="00E7656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2721C" wp14:editId="38D0806D">
                <wp:simplePos x="0" y="0"/>
                <wp:positionH relativeFrom="column">
                  <wp:posOffset>1183640</wp:posOffset>
                </wp:positionH>
                <wp:positionV relativeFrom="paragraph">
                  <wp:posOffset>56515</wp:posOffset>
                </wp:positionV>
                <wp:extent cx="1136650" cy="1303655"/>
                <wp:effectExtent l="0" t="0" r="19050" b="17145"/>
                <wp:wrapNone/>
                <wp:docPr id="61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F6E4D" w14:textId="77777777" w:rsidR="0068081F" w:rsidRPr="0068081F" w:rsidRDefault="0068081F" w:rsidP="006808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6808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6808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"https://img.pngio.com/dirty-people-cliparts-3027370-license-personal-use-dirty-person-png-502_558.png" \* MERGEFORMATINET </w:instrText>
                            </w:r>
                            <w:r w:rsidRPr="006808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68081F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214C8A05" wp14:editId="1057B0B8">
                                  <wp:extent cx="830580" cy="923925"/>
                                  <wp:effectExtent l="0" t="0" r="0" b="3175"/>
                                  <wp:docPr id="14" name="Picture 14" descr="Dirty People Cliparts #3027370 (License: #77758 - PNG Images - PNG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irty People Cliparts #3027370 (License: #77758 - PNG Images - PNG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081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38D73BEB" w14:textId="77777777" w:rsidR="007F3893" w:rsidRDefault="007F3893" w:rsidP="007F38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342265D6" w14:textId="77777777" w:rsidR="007F3893" w:rsidRPr="007F3893" w:rsidRDefault="007F3893" w:rsidP="007F38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26A996D0" w14:textId="77777777" w:rsidR="00622059" w:rsidRDefault="00622059" w:rsidP="006220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C7CB3" id="Rounded Rectangle 3" o:spid="_x0000_s1032" style="position:absolute;margin-left:93.2pt;margin-top:4.45pt;width:89.5pt;height:10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" fillcolor="white [3201]" strokecolor="black [3213]" strokeweight="1pt">
                <v:stroke joinstyle="miter"/>
                <v:path arrowok="t"/>
                <v:textbox>
                  <w:txbxContent>
                    <w:p w:rsidR="0068081F" w:rsidRPr="0068081F" w:rsidRDefault="0068081F" w:rsidP="006808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6808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6808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"https://img.pngio.com/dirty-people-cliparts-3027370-license-personal-use-dirty-person-png-502_558.png" \* MERGEFORMATINET </w:instrText>
                      </w:r>
                      <w:r w:rsidRPr="006808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68081F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923925"/>
                            <wp:effectExtent l="0" t="0" r="0" b="3175"/>
                            <wp:docPr id="14" name="Picture 14" descr="Dirty People Cliparts #3027370 (License: #77758 - PNG Images - PNG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irty People Cliparts #3027370 (License: #77758 - PNG Images - PNG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081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7F3893" w:rsidRDefault="007F3893" w:rsidP="007F389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:rsidR="007F3893" w:rsidRPr="007F3893" w:rsidRDefault="007F3893" w:rsidP="007F389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:rsidR="00622059" w:rsidRDefault="00622059" w:rsidP="006220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DBB0C9" wp14:editId="5419EB08">
                <wp:simplePos x="0" y="0"/>
                <wp:positionH relativeFrom="column">
                  <wp:posOffset>-134620</wp:posOffset>
                </wp:positionH>
                <wp:positionV relativeFrom="paragraph">
                  <wp:posOffset>80645</wp:posOffset>
                </wp:positionV>
                <wp:extent cx="1136650" cy="1303655"/>
                <wp:effectExtent l="0" t="0" r="25400" b="10795"/>
                <wp:wrapNone/>
                <wp:docPr id="60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7A547" w14:textId="77777777" w:rsidR="007F3893" w:rsidRDefault="007F3893" w:rsidP="007F38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26AC92E6" w14:textId="77777777" w:rsidR="007F3893" w:rsidRPr="007F3893" w:rsidRDefault="007F3893" w:rsidP="007F38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 </w:t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"https://webstockreview.net/images/bowl-clipart-transparent-background.png" \* MERGEFORMATINET </w:instrText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0F234097" wp14:editId="567187BE">
                                  <wp:extent cx="733425" cy="553994"/>
                                  <wp:effectExtent l="0" t="0" r="3175" b="5080"/>
                                  <wp:docPr id="1" name="Picture 1" descr="Bowl clipart transparent background, Picture #118552 bowl clip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wl clipart transparent background, Picture #118552 bowl clip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68" cy="55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458C5001" w14:textId="77777777" w:rsidR="00622059" w:rsidRPr="0042195D" w:rsidRDefault="00622059" w:rsidP="00622059">
                            <w:pPr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1EF5B" id="Rounded Rectangle 2" o:spid="_x0000_s1033" style="position:absolute;margin-left:-10.6pt;margin-top:6.35pt;width:89.5pt;height:10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:rsidR="007F3893" w:rsidRDefault="007F3893" w:rsidP="007F389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7F3893" w:rsidRPr="007F3893" w:rsidRDefault="007F3893" w:rsidP="007F389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 </w:t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"https://webstockreview.net/images/bowl-clipart-transparent-background.png" \* MERGEFORMATINET </w:instrText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733425" cy="553994"/>
                            <wp:effectExtent l="0" t="0" r="3175" b="5080"/>
                            <wp:docPr id="1" name="Picture 1" descr="Bowl clipart transparent background, Picture #118552 bowl clip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wl clipart transparent background, Picture #118552 bowl clip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68" cy="554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A6DD9" wp14:editId="0534CC71">
                <wp:simplePos x="0" y="0"/>
                <wp:positionH relativeFrom="column">
                  <wp:posOffset>3706495</wp:posOffset>
                </wp:positionH>
                <wp:positionV relativeFrom="paragraph">
                  <wp:posOffset>50165</wp:posOffset>
                </wp:positionV>
                <wp:extent cx="1136650" cy="1303655"/>
                <wp:effectExtent l="0" t="0" r="25400" b="10795"/>
                <wp:wrapThrough wrapText="bothSides">
                  <wp:wrapPolygon edited="0">
                    <wp:start x="1448" y="0"/>
                    <wp:lineTo x="0" y="1263"/>
                    <wp:lineTo x="0" y="20516"/>
                    <wp:lineTo x="1448" y="21463"/>
                    <wp:lineTo x="20273" y="21463"/>
                    <wp:lineTo x="21721" y="20516"/>
                    <wp:lineTo x="21721" y="1263"/>
                    <wp:lineTo x="20273" y="0"/>
                    <wp:lineTo x="1448" y="0"/>
                  </wp:wrapPolygon>
                </wp:wrapThrough>
                <wp:docPr id="59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E00CB" w14:textId="77777777" w:rsidR="007F3893" w:rsidRPr="007F3893" w:rsidRDefault="007F3893" w:rsidP="007F38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"https://www.pinclipart.com/picdir/big/2-20102_cloud-sunlight-computer-icons-sky-sun-and-clouds.png" \* MERGEFORMATINET </w:instrText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5C716847" wp14:editId="05BA46FC">
                                  <wp:extent cx="840182" cy="333375"/>
                                  <wp:effectExtent l="0" t="0" r="0" b="0"/>
                                  <wp:docPr id="6" name="Picture 6" descr="Cloud Sunlight Computer Icons Sky - Sun And Clouds Clipart - Pn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loud Sunlight Computer Icons Sky - Sun And Clouds Clipart - Pn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412" cy="33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389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74414DC0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DC650" id="Rounded Rectangle 5" o:spid="_x0000_s1034" style="position:absolute;margin-left:291.85pt;margin-top:3.95pt;width:89.5pt;height:10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:rsidR="007F3893" w:rsidRPr="007F3893" w:rsidRDefault="007F3893" w:rsidP="007F389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"https://www.pinclipart.com/picdir/big/2-20102_cloud-sunlight-computer-icons-sky-sun-and-clouds.png" \* MERGEFORMATINET </w:instrText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40182" cy="333375"/>
                            <wp:effectExtent l="0" t="0" r="0" b="0"/>
                            <wp:docPr id="6" name="Picture 6" descr="Cloud Sunlight Computer Icons Sky - Sun And Clouds Clipart - Pn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loud Sunlight Computer Icons Sky - Sun And Clouds Clipart - Pn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412" cy="33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389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93BDC7" wp14:editId="1FE45F82">
                <wp:simplePos x="0" y="0"/>
                <wp:positionH relativeFrom="column">
                  <wp:posOffset>4953000</wp:posOffset>
                </wp:positionH>
                <wp:positionV relativeFrom="paragraph">
                  <wp:posOffset>1407795</wp:posOffset>
                </wp:positionV>
                <wp:extent cx="1136650" cy="1303655"/>
                <wp:effectExtent l="0" t="0" r="19050" b="17145"/>
                <wp:wrapNone/>
                <wp:docPr id="58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903CF" w14:textId="77777777" w:rsidR="00622059" w:rsidRPr="0042195D" w:rsidRDefault="008E02F7" w:rsidP="008E02F7">
                            <w:pPr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641E732" wp14:editId="394F451A">
                                  <wp:extent cx="809625" cy="914234"/>
                                  <wp:effectExtent l="0" t="0" r="317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avr.pn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95" r="152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182" cy="92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40B5A" id="Rounded Rectangle 11" o:spid="_x0000_s1035" style="position:absolute;margin-left:390pt;margin-top:110.85pt;width:89.5pt;height:10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" fillcolor="white [3201]" strokecolor="black [3213]" strokeweight="1pt">
                <v:stroke joinstyle="miter"/>
                <v:path arrowok="t"/>
                <v:textbox>
                  <w:txbxContent>
                    <w:p w:rsidR="00622059" w:rsidRPr="0042195D" w:rsidRDefault="008E02F7" w:rsidP="008E02F7">
                      <w:pPr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809625" cy="914234"/>
                            <wp:effectExtent l="0" t="0" r="317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avr.pn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95" r="152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1182" cy="9272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0BB25" wp14:editId="438847C4">
                <wp:simplePos x="0" y="0"/>
                <wp:positionH relativeFrom="column">
                  <wp:posOffset>-133985</wp:posOffset>
                </wp:positionH>
                <wp:positionV relativeFrom="paragraph">
                  <wp:posOffset>1479550</wp:posOffset>
                </wp:positionV>
                <wp:extent cx="1136650" cy="1303655"/>
                <wp:effectExtent l="0" t="0" r="25400" b="10795"/>
                <wp:wrapNone/>
                <wp:docPr id="5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F9546" w14:textId="77777777" w:rsidR="00373EF1" w:rsidRPr="00373EF1" w:rsidRDefault="00373EF1" w:rsidP="00373EF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  </w:t>
                            </w:r>
                            <w:r w:rsidRPr="00373E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373E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"https://clipartstation.com/wp-content/uploads/2017/11/hotel-clipart-5.png" \* MERGEFORMATINET </w:instrText>
                            </w:r>
                            <w:r w:rsidRPr="00373E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373EF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311ACB6A" wp14:editId="6BFA7A98">
                                  <wp:extent cx="683260" cy="911190"/>
                                  <wp:effectExtent l="0" t="0" r="0" b="0"/>
                                  <wp:docPr id="11" name="Picture 11" descr="Hotel clipart 5 » Clipart S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otel clipart 5 » Clipart S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729" cy="914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3E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25AE55E1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CDC20" id="Rounded Rectangle 7" o:spid="_x0000_s1036" style="position:absolute;margin-left:-10.55pt;margin-top:116.5pt;width:89.5pt;height:10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" fillcolor="white [3201]" strokecolor="black [3213]" strokeweight="1pt">
                <v:stroke joinstyle="miter"/>
                <v:path arrowok="t"/>
                <v:textbox>
                  <w:txbxContent>
                    <w:p w:rsidR="00373EF1" w:rsidRPr="00373EF1" w:rsidRDefault="00373EF1" w:rsidP="00373EF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  </w:t>
                      </w:r>
                      <w:r w:rsidRPr="00373E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373E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"https://clipartstation.com/wp-content/uploads/2017/11/hotel-clipart-5.png" \* MERGEFORMATINET </w:instrText>
                      </w:r>
                      <w:r w:rsidRPr="00373E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373EF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683260" cy="911190"/>
                            <wp:effectExtent l="0" t="0" r="0" b="0"/>
                            <wp:docPr id="11" name="Picture 11" descr="Hotel clipart 5 » Clipart S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otel clipart 5 » Clipart S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729" cy="914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3E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36156D" wp14:editId="5BE0CDAA">
                <wp:simplePos x="0" y="0"/>
                <wp:positionH relativeFrom="column">
                  <wp:posOffset>3704590</wp:posOffset>
                </wp:positionH>
                <wp:positionV relativeFrom="paragraph">
                  <wp:posOffset>1448435</wp:posOffset>
                </wp:positionV>
                <wp:extent cx="1136650" cy="1303655"/>
                <wp:effectExtent l="0" t="0" r="19050" b="17145"/>
                <wp:wrapNone/>
                <wp:docPr id="56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7103D" w14:textId="77777777" w:rsidR="0068081F" w:rsidRPr="0068081F" w:rsidRDefault="0068081F" w:rsidP="006808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  </w:t>
                            </w:r>
                            <w:r w:rsidR="00D85A1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033E184D" wp14:editId="0036F7DA">
                                  <wp:extent cx="830580" cy="61214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drl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0" cy="61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96AFE1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0DCA4" id="Rounded Rectangle 10" o:spid="_x0000_s1037" style="position:absolute;margin-left:291.7pt;margin-top:114.05pt;width:89.5pt;height:10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" fillcolor="white [3201]" strokecolor="black [3213]" strokeweight="1pt">
                <v:stroke joinstyle="miter"/>
                <v:path arrowok="t"/>
                <v:textbox>
                  <w:txbxContent>
                    <w:p w:rsidR="0068081F" w:rsidRPr="0068081F" w:rsidRDefault="0068081F" w:rsidP="006808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  </w:t>
                      </w:r>
                      <w:r w:rsidR="00D85A1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61214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drl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0" cy="612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3ECF25" wp14:editId="369D96DC">
                <wp:simplePos x="0" y="0"/>
                <wp:positionH relativeFrom="column">
                  <wp:posOffset>3728720</wp:posOffset>
                </wp:positionH>
                <wp:positionV relativeFrom="paragraph">
                  <wp:posOffset>2872105</wp:posOffset>
                </wp:positionV>
                <wp:extent cx="1136650" cy="1303655"/>
                <wp:effectExtent l="0" t="0" r="19050" b="17145"/>
                <wp:wrapNone/>
                <wp:docPr id="55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002D4" w14:textId="77777777" w:rsidR="00622059" w:rsidRPr="0042195D" w:rsidRDefault="008E02F7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7CF0A50" wp14:editId="3CCB7EAA">
                                  <wp:extent cx="830580" cy="78994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hps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0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C5B0E" id="Rounded Rectangle 16" o:spid="_x0000_s1038" style="position:absolute;margin-left:293.6pt;margin-top:226.15pt;width:89.5pt;height:10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:rsidR="00622059" w:rsidRPr="0042195D" w:rsidRDefault="008E02F7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830580" cy="78994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hps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0" cy="789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B13649" wp14:editId="677C697B">
                <wp:simplePos x="0" y="0"/>
                <wp:positionH relativeFrom="column">
                  <wp:posOffset>-96520</wp:posOffset>
                </wp:positionH>
                <wp:positionV relativeFrom="paragraph">
                  <wp:posOffset>5676265</wp:posOffset>
                </wp:positionV>
                <wp:extent cx="1136650" cy="1303655"/>
                <wp:effectExtent l="0" t="0" r="25400" b="10795"/>
                <wp:wrapNone/>
                <wp:docPr id="53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24A5C" w14:textId="77777777" w:rsidR="000A7D2F" w:rsidRPr="000A7D2F" w:rsidRDefault="000A7D2F" w:rsidP="000A7D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"https://lh3.googleusercontent.com/proxy/fTKJ4AI-Rq3U8cYAOu9gDGXhUW5JKEkLY6Hb6K2ROyZt9virtxy9Ml2hwsGYA-D-4404fQ-ktHhd7ALEKg2czW2WJM5CgiOaneCP0JDZQQB2YTZJsXUTBbRI" \* MERGEFORMATINET </w:instrText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65C72702" wp14:editId="24305D1B">
                                  <wp:extent cx="737857" cy="689343"/>
                                  <wp:effectExtent l="0" t="0" r="0" b="0"/>
                                  <wp:docPr id="140" name="Picture 140" descr="World Clip Art Free | Clipart Panda - Free Clipart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World Clip Art Free | Clipart Panda - Free Clipart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811" cy="6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52AB9A9D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4B0A5" id="Rounded Rectangle 28" o:spid="_x0000_s1039" style="position:absolute;margin-left:-7.6pt;margin-top:446.95pt;width:89.5pt;height:10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" fillcolor="white [3201]" strokecolor="black [3213]" strokeweight="1pt">
                <v:stroke joinstyle="miter"/>
                <v:path arrowok="t"/>
                <v:textbox>
                  <w:txbxContent>
                    <w:p w:rsidR="000A7D2F" w:rsidRPr="000A7D2F" w:rsidRDefault="000A7D2F" w:rsidP="000A7D2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"https://lh3.googleusercontent.com/proxy/fTKJ4AI-Rq3U8cYAOu9gDGXhUW5JKEkLY6Hb6K2ROyZt9virtxy9Ml2hwsGYA-D-4404fQ-ktHhd7ALEKg2czW2WJM5CgiOaneCP0JDZQQB2YTZJsXUTBbRI" \* MERGEFORMATINET </w:instrText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737857" cy="689343"/>
                            <wp:effectExtent l="0" t="0" r="0" b="0"/>
                            <wp:docPr id="140" name="Picture 140" descr="World Clip Art Free | Clipart Panda - Free Clipart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World Clip Art Free | Clipart Panda - Free Clipart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811" cy="6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E78128" wp14:editId="0E529D79">
                <wp:simplePos x="0" y="0"/>
                <wp:positionH relativeFrom="column">
                  <wp:posOffset>2501265</wp:posOffset>
                </wp:positionH>
                <wp:positionV relativeFrom="paragraph">
                  <wp:posOffset>5661025</wp:posOffset>
                </wp:positionV>
                <wp:extent cx="1136650" cy="1303655"/>
                <wp:effectExtent l="0" t="0" r="19050" b="17145"/>
                <wp:wrapNone/>
                <wp:docPr id="51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38851" w14:textId="77777777" w:rsidR="00622059" w:rsidRPr="0042195D" w:rsidRDefault="00134C8A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6E70A56E" wp14:editId="728757E1">
                                  <wp:extent cx="845785" cy="535405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cnn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318" cy="538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F0E64" id="Rounded Rectangle 30" o:spid="_x0000_s1040" style="position:absolute;margin-left:196.95pt;margin-top:445.75pt;width:89.5pt;height:10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" fillcolor="white [3201]" strokecolor="black [3213]" strokeweight="1pt">
                <v:stroke joinstyle="miter"/>
                <v:path arrowok="t"/>
                <v:textbox>
                  <w:txbxContent>
                    <w:p w:rsidR="00622059" w:rsidRPr="0042195D" w:rsidRDefault="00134C8A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845785" cy="535405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cnn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318" cy="538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FD871" wp14:editId="67CF2457">
                <wp:simplePos x="0" y="0"/>
                <wp:positionH relativeFrom="column">
                  <wp:posOffset>3742055</wp:posOffset>
                </wp:positionH>
                <wp:positionV relativeFrom="paragraph">
                  <wp:posOffset>5645150</wp:posOffset>
                </wp:positionV>
                <wp:extent cx="1136650" cy="1303655"/>
                <wp:effectExtent l="0" t="0" r="25400" b="10795"/>
                <wp:wrapNone/>
                <wp:docPr id="50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9D390" w14:textId="77777777" w:rsidR="00134C8A" w:rsidRPr="00134C8A" w:rsidRDefault="00134C8A" w:rsidP="00134C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34C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134C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"https://creazilla-store.fra1.digitaloceanspaces.com/cliparts/30292/hockey-puck-canada-clipart-md.png" \* MERGEFORMATINET </w:instrText>
                            </w:r>
                            <w:r w:rsidRPr="00134C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134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D435ABC" wp14:editId="2BFCABD9">
                                  <wp:extent cx="818147" cy="546682"/>
                                  <wp:effectExtent l="0" t="0" r="0" b="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418" cy="552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4C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0C66045F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D6A06" id="Rounded Rectangle 31" o:spid="_x0000_s1041" style="position:absolute;margin-left:294.65pt;margin-top:444.5pt;width:89.5pt;height:10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" fillcolor="white [3201]" strokecolor="black [3213]" strokeweight="1pt">
                <v:stroke joinstyle="miter"/>
                <v:path arrowok="t"/>
                <v:textbox>
                  <w:txbxContent>
                    <w:p w:rsidR="00134C8A" w:rsidRPr="00134C8A" w:rsidRDefault="00134C8A" w:rsidP="00134C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134C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134C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"https://creazilla-store.fra1.digitaloceanspaces.com/cliparts/30292/hockey-puck-canada-clipart-md.png" \* MERGEFORMATINET </w:instrText>
                      </w:r>
                      <w:r w:rsidRPr="00134C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134C8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18147" cy="546682"/>
                            <wp:effectExtent l="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418" cy="552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4C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D0E000" w14:textId="77777777" w:rsidR="00622059" w:rsidRPr="00C915EB" w:rsidRDefault="00622059" w:rsidP="00622059"/>
    <w:p w14:paraId="1F2E23D0" w14:textId="77777777" w:rsidR="00622059" w:rsidRPr="00C915EB" w:rsidRDefault="00622059" w:rsidP="00622059"/>
    <w:p w14:paraId="4820A4CD" w14:textId="77777777" w:rsidR="00622059" w:rsidRPr="00C915EB" w:rsidRDefault="00274BC2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B20DC7" wp14:editId="19C73B8D">
                <wp:simplePos x="0" y="0"/>
                <wp:positionH relativeFrom="column">
                  <wp:posOffset>1238249</wp:posOffset>
                </wp:positionH>
                <wp:positionV relativeFrom="paragraph">
                  <wp:posOffset>153035</wp:posOffset>
                </wp:positionV>
                <wp:extent cx="1038225" cy="304800"/>
                <wp:effectExtent l="0" t="0" r="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54BFC" w14:textId="77777777" w:rsidR="00622059" w:rsidRPr="0025031A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  <w:t>Sa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lang w:val="en-CA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1142" id="Text Box 31" o:spid="_x0000_s1042" type="#_x0000_t202" style="position:absolute;margin-left:97.5pt;margin-top:12.05pt;width:81.7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" filled="f" stroked="f" strokeweight=".25pt">
                <v:textbox>
                  <w:txbxContent>
                    <w:p w:rsidR="00622059" w:rsidRPr="0025031A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  <w:t>Sa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:lang w:val="en-CA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C0DF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4442CE" wp14:editId="54C37D40">
                <wp:simplePos x="0" y="0"/>
                <wp:positionH relativeFrom="column">
                  <wp:posOffset>3801836</wp:posOffset>
                </wp:positionH>
                <wp:positionV relativeFrom="paragraph">
                  <wp:posOffset>167912</wp:posOffset>
                </wp:positionV>
                <wp:extent cx="965771" cy="295275"/>
                <wp:effectExtent l="0" t="0" r="0" b="0"/>
                <wp:wrapNone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771" cy="2952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D1E1" w14:textId="77777777" w:rsidR="00622059" w:rsidRPr="0025031A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  <w:t>Cie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lang w:val="en-CA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4F82" id="Text Box 30" o:spid="_x0000_s1043" type="#_x0000_t202" style="position:absolute;margin-left:299.35pt;margin-top:13.2pt;width:76.0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" filled="f" stroked="f" strokeweight=".25pt">
                <v:textbox>
                  <w:txbxContent>
                    <w:p w:rsidR="00622059" w:rsidRPr="0025031A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  <w:t>Cie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:lang w:val="en-CA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A8E4BA" wp14:editId="6C5BA3A9">
                <wp:simplePos x="0" y="0"/>
                <wp:positionH relativeFrom="column">
                  <wp:posOffset>-43180</wp:posOffset>
                </wp:positionH>
                <wp:positionV relativeFrom="paragraph">
                  <wp:posOffset>178526</wp:posOffset>
                </wp:positionV>
                <wp:extent cx="965200" cy="324485"/>
                <wp:effectExtent l="0" t="0" r="0" b="0"/>
                <wp:wrapSquare wrapText="bothSides"/>
                <wp:docPr id="4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32448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5A675" w14:textId="77777777" w:rsidR="00622059" w:rsidRPr="00B97961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proofErr w:type="spellStart"/>
                            <w:r w:rsidRPr="00274BC2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Bo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A8516" id="Text Box 29" o:spid="_x0000_s1044" type="#_x0000_t202" style="position:absolute;margin-left:-3.4pt;margin-top:14.05pt;width:76pt;height:2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" filled="f" stroked="f" strokeweight=".25pt">
                <v:textbox>
                  <w:txbxContent>
                    <w:p w:rsidR="00622059" w:rsidRPr="00B97961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proofErr w:type="spellStart"/>
                      <w:r w:rsidRPr="00274BC2"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Bo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A28069" wp14:editId="7F24F2EA">
                <wp:simplePos x="0" y="0"/>
                <wp:positionH relativeFrom="margin">
                  <wp:posOffset>4982845</wp:posOffset>
                </wp:positionH>
                <wp:positionV relativeFrom="paragraph">
                  <wp:posOffset>145757</wp:posOffset>
                </wp:positionV>
                <wp:extent cx="1016557" cy="304800"/>
                <wp:effectExtent l="0" t="0" r="0" b="0"/>
                <wp:wrapNone/>
                <wp:docPr id="4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557" cy="3048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CE73E" w14:textId="77777777" w:rsidR="00622059" w:rsidRPr="0025031A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  <w:t>Mie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lang w:val="en-CA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6FC2" id="Text Box 33" o:spid="_x0000_s1045" type="#_x0000_t202" style="position:absolute;margin-left:392.35pt;margin-top:11.5pt;width:80.0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" filled="f" stroked="f" strokeweight=".25pt">
                <v:textbox>
                  <w:txbxContent>
                    <w:p w:rsidR="00622059" w:rsidRPr="0025031A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  <w:t>Mie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:lang w:val="en-CA"/>
                        </w:rPr>
                        <w:t>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87F2BE" wp14:editId="4578470D">
                <wp:simplePos x="0" y="0"/>
                <wp:positionH relativeFrom="column">
                  <wp:posOffset>2558265</wp:posOffset>
                </wp:positionH>
                <wp:positionV relativeFrom="paragraph">
                  <wp:posOffset>156032</wp:posOffset>
                </wp:positionV>
                <wp:extent cx="955368" cy="324485"/>
                <wp:effectExtent l="0" t="0" r="0" b="0"/>
                <wp:wrapNone/>
                <wp:docPr id="4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368" cy="32448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01B74" w14:textId="77777777" w:rsidR="00622059" w:rsidRPr="0025031A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  <w:t>Éga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lang w:val="en-CA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143D6" id="Text Box 32" o:spid="_x0000_s1046" type="#_x0000_t202" style="position:absolute;margin-left:201.45pt;margin-top:12.3pt;width:75.25pt;height:25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" filled="f" stroked="f" strokeweight=".25pt">
                <v:textbox>
                  <w:txbxContent>
                    <w:p w:rsidR="00622059" w:rsidRPr="0025031A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  <w:t>Éga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:lang w:val="en-CA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75F15D4" w14:textId="77777777" w:rsidR="00622059" w:rsidRPr="00C915EB" w:rsidRDefault="00622059" w:rsidP="00622059"/>
    <w:p w14:paraId="05D53931" w14:textId="77777777" w:rsidR="00622059" w:rsidRPr="00C915EB" w:rsidRDefault="00622059" w:rsidP="00622059"/>
    <w:p w14:paraId="5FFFB1BD" w14:textId="77777777" w:rsidR="00622059" w:rsidRPr="00C915EB" w:rsidRDefault="00622059" w:rsidP="00622059"/>
    <w:p w14:paraId="6F528E8D" w14:textId="77777777" w:rsidR="00622059" w:rsidRPr="00C915EB" w:rsidRDefault="00622059" w:rsidP="00622059"/>
    <w:p w14:paraId="4D33B0D5" w14:textId="77777777" w:rsidR="00622059" w:rsidRPr="00C915EB" w:rsidRDefault="008E02F7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4AAA5F" wp14:editId="7576C085">
                <wp:simplePos x="0" y="0"/>
                <wp:positionH relativeFrom="column">
                  <wp:posOffset>4914900</wp:posOffset>
                </wp:positionH>
                <wp:positionV relativeFrom="paragraph">
                  <wp:posOffset>77469</wp:posOffset>
                </wp:positionV>
                <wp:extent cx="1234440" cy="409575"/>
                <wp:effectExtent l="0" t="0" r="0" b="0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4095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0110A" w14:textId="77777777" w:rsidR="00622059" w:rsidRPr="00DF5EC9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Avri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E854" id="Text Box 38" o:spid="_x0000_s1047" type="#_x0000_t202" style="position:absolute;margin-left:387pt;margin-top:6.1pt;width:97.2pt;height:3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" filled="f" stroked="f" strokeweight=".25pt">
                <v:textbox>
                  <w:txbxContent>
                    <w:p w:rsidR="00622059" w:rsidRPr="00DF5EC9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Avri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373EF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C4AF7E" wp14:editId="7F8D544E">
                <wp:simplePos x="0" y="0"/>
                <wp:positionH relativeFrom="column">
                  <wp:posOffset>-131445</wp:posOffset>
                </wp:positionH>
                <wp:positionV relativeFrom="paragraph">
                  <wp:posOffset>123825</wp:posOffset>
                </wp:positionV>
                <wp:extent cx="1212351" cy="309880"/>
                <wp:effectExtent l="0" t="0" r="0" b="0"/>
                <wp:wrapNone/>
                <wp:docPr id="3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351" cy="3098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09882" w14:textId="77777777" w:rsidR="00622059" w:rsidRPr="002860F0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Hôte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43BEF" id="Text Box 44" o:spid="_x0000_s1048" type="#_x0000_t202" style="position:absolute;margin-left:-10.35pt;margin-top:9.75pt;width:95.45pt;height:2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" filled="f" stroked="f" strokeweight=".25pt">
                <v:textbox>
                  <w:txbxContent>
                    <w:p w:rsidR="00622059" w:rsidRPr="002860F0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Hôte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274BC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E824E0" wp14:editId="43DB9EFC">
                <wp:simplePos x="0" y="0"/>
                <wp:positionH relativeFrom="column">
                  <wp:posOffset>2639695</wp:posOffset>
                </wp:positionH>
                <wp:positionV relativeFrom="paragraph">
                  <wp:posOffset>120015</wp:posOffset>
                </wp:positionV>
                <wp:extent cx="874053" cy="320040"/>
                <wp:effectExtent l="0" t="0" r="15240" b="10160"/>
                <wp:wrapNone/>
                <wp:docPr id="4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053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B20A0" w14:textId="77777777" w:rsidR="00622059" w:rsidRPr="00DF5EC9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Be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ll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B4255" id="Text Box 36" o:spid="_x0000_s1049" type="#_x0000_t202" style="position:absolute;margin-left:207.85pt;margin-top:9.45pt;width:68.8pt;height:2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" strokecolor="white [3212]" strokeweight=".25pt">
                <v:textbox>
                  <w:txbxContent>
                    <w:p w:rsidR="00622059" w:rsidRPr="00DF5EC9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Be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ll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6EFBE4" wp14:editId="4BC24B92">
                <wp:simplePos x="0" y="0"/>
                <wp:positionH relativeFrom="column">
                  <wp:posOffset>3688080</wp:posOffset>
                </wp:positionH>
                <wp:positionV relativeFrom="paragraph">
                  <wp:posOffset>94322</wp:posOffset>
                </wp:positionV>
                <wp:extent cx="1156664" cy="320040"/>
                <wp:effectExtent l="0" t="0" r="0" b="0"/>
                <wp:wrapNone/>
                <wp:docPr id="4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664" cy="3200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4F350" w14:textId="77777777" w:rsidR="00622059" w:rsidRPr="00DF5EC9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Dro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76AC" id="Text Box 37" o:spid="_x0000_s1050" type="#_x0000_t202" style="position:absolute;margin-left:290.4pt;margin-top:7.45pt;width:91.1pt;height:2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" filled="f" stroked="f" strokeweight=".25pt">
                <v:textbox>
                  <w:txbxContent>
                    <w:p w:rsidR="00622059" w:rsidRPr="00DF5EC9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Dro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D9EF89" wp14:editId="7EC75041">
                <wp:simplePos x="0" y="0"/>
                <wp:positionH relativeFrom="column">
                  <wp:posOffset>1202076</wp:posOffset>
                </wp:positionH>
                <wp:positionV relativeFrom="paragraph">
                  <wp:posOffset>84105</wp:posOffset>
                </wp:positionV>
                <wp:extent cx="1087755" cy="339048"/>
                <wp:effectExtent l="0" t="0" r="0" b="0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339048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5EF2A" w14:textId="77777777" w:rsidR="00622059" w:rsidRPr="003151CB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Vi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ll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8849" id="Text Box 35" o:spid="_x0000_s1051" type="#_x0000_t202" style="position:absolute;margin-left:94.65pt;margin-top:6.6pt;width:85.65pt;height:26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" filled="f" stroked="f" strokeweight=".25pt">
                <v:textbox>
                  <w:txbxContent>
                    <w:p w:rsidR="00622059" w:rsidRPr="003151CB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Vi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ll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5313ADB9" w14:textId="77777777" w:rsidR="00622059" w:rsidRPr="00C915EB" w:rsidRDefault="00622059" w:rsidP="00622059"/>
    <w:p w14:paraId="34FC83F3" w14:textId="77777777" w:rsidR="00622059" w:rsidRPr="00C915EB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5EC69F" wp14:editId="13448839">
                <wp:simplePos x="0" y="0"/>
                <wp:positionH relativeFrom="column">
                  <wp:posOffset>2498321</wp:posOffset>
                </wp:positionH>
                <wp:positionV relativeFrom="paragraph">
                  <wp:posOffset>82839</wp:posOffset>
                </wp:positionV>
                <wp:extent cx="1136650" cy="1303655"/>
                <wp:effectExtent l="0" t="0" r="25400" b="10795"/>
                <wp:wrapNone/>
                <wp:docPr id="130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6138B" w14:textId="55CFA16D" w:rsidR="00622059" w:rsidRPr="00B0653D" w:rsidRDefault="003C47D8" w:rsidP="003C47D8">
                            <w:pPr>
                              <w:rPr>
                                <w:rFonts w:ascii="Sitka Text" w:hAnsi="Sitka Text" w:cs="Times New Roman"/>
                                <w:sz w:val="106"/>
                                <w:szCs w:val="106"/>
                                <w:lang w:val="en-CA"/>
                              </w:rPr>
                            </w:pPr>
                            <w:r>
                              <w:rPr>
                                <w:rFonts w:ascii="Sitka Text" w:hAnsi="Sitka Text" w:cs="Times New Roman"/>
                                <w:sz w:val="106"/>
                                <w:szCs w:val="106"/>
                                <w:lang w:val="en-CA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420D99">
                              <w:rPr>
                                <w:rFonts w:ascii="Sitka Text" w:hAnsi="Sitka Text" w:cs="Times New Roman"/>
                                <w:sz w:val="106"/>
                                <w:szCs w:val="106"/>
                                <w:lang w:val="en-CA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EC69F" id="Rounded Rectangle 15" o:spid="_x0000_s1052" style="position:absolute;margin-left:196.7pt;margin-top:6.5pt;width:89.5pt;height:10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14:paraId="4966138B" w14:textId="55CFA16D" w:rsidR="00622059" w:rsidRPr="00B0653D" w:rsidRDefault="003C47D8" w:rsidP="003C47D8">
                      <w:pPr>
                        <w:rPr>
                          <w:rFonts w:ascii="Sitka Text" w:hAnsi="Sitka Text" w:cs="Times New Roman"/>
                          <w:sz w:val="106"/>
                          <w:szCs w:val="106"/>
                          <w:lang w:val="en-CA"/>
                        </w:rPr>
                      </w:pPr>
                      <w:r>
                        <w:rPr>
                          <w:rFonts w:ascii="Sitka Text" w:hAnsi="Sitka Text" w:cs="Times New Roman"/>
                          <w:sz w:val="106"/>
                          <w:szCs w:val="106"/>
                          <w:lang w:val="en-CA"/>
                        </w:rPr>
                        <w:t xml:space="preserve"> </w:t>
                      </w:r>
                      <w:bookmarkStart w:id="1" w:name="_GoBack"/>
                      <w:bookmarkEnd w:id="1"/>
                      <w:r w:rsidR="00420D99">
                        <w:rPr>
                          <w:rFonts w:ascii="Sitka Text" w:hAnsi="Sitka Text" w:cs="Times New Roman"/>
                          <w:sz w:val="106"/>
                          <w:szCs w:val="106"/>
                          <w:lang w:val="en-CA"/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C19D56" wp14:editId="44BDDF1B">
                <wp:simplePos x="0" y="0"/>
                <wp:positionH relativeFrom="column">
                  <wp:posOffset>4977130</wp:posOffset>
                </wp:positionH>
                <wp:positionV relativeFrom="paragraph">
                  <wp:posOffset>9525</wp:posOffset>
                </wp:positionV>
                <wp:extent cx="1136650" cy="1303655"/>
                <wp:effectExtent l="0" t="0" r="25400" b="10795"/>
                <wp:wrapNone/>
                <wp:docPr id="38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7FD58" w14:textId="77777777" w:rsidR="00D85A11" w:rsidRPr="00D85A11" w:rsidRDefault="00D85A11" w:rsidP="00D85A1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   </w:t>
                            </w:r>
                            <w:r w:rsidRPr="00D85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D85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"https://i.ya-webdesign.com/images/oval-outline-png.png" \* MERGEFORMATINET </w:instrText>
                            </w:r>
                            <w:r w:rsidRPr="00D85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D85A1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17597D99" wp14:editId="5F342149">
                                  <wp:extent cx="514350" cy="700086"/>
                                  <wp:effectExtent l="0" t="0" r="0" b="0"/>
                                  <wp:docPr id="32" name="Picture 32" descr="Drawing Oval Pencil Transparent &amp; PNG Clipart Free Download - YAW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rawing Oval Pencil Transparent &amp; PNG Clipart Free Download - YAW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179" cy="702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5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703EE29F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3E3FE" id="Rounded Rectangle 17" o:spid="_x0000_s1053" style="position:absolute;margin-left:391.9pt;margin-top:.75pt;width:89.5pt;height:10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:rsidR="00D85A11" w:rsidRPr="00D85A11" w:rsidRDefault="00D85A11" w:rsidP="00D85A1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   </w:t>
                      </w:r>
                      <w:r w:rsidRPr="00D85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D85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"https://i.ya-webdesign.com/images/oval-outline-png.png" \* MERGEFORMATINET </w:instrText>
                      </w:r>
                      <w:r w:rsidRPr="00D85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D85A1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514350" cy="700086"/>
                            <wp:effectExtent l="0" t="0" r="0" b="0"/>
                            <wp:docPr id="32" name="Picture 32" descr="Drawing Oval Pencil Transparent &amp; PNG Clipart Free Download - YAW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rawing Oval Pencil Transparent &amp; PNG Clipart Free Download - YAW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179" cy="702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5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4FA1B" wp14:editId="7C9BBBD7">
                <wp:simplePos x="0" y="0"/>
                <wp:positionH relativeFrom="column">
                  <wp:posOffset>-112395</wp:posOffset>
                </wp:positionH>
                <wp:positionV relativeFrom="paragraph">
                  <wp:posOffset>49530</wp:posOffset>
                </wp:positionV>
                <wp:extent cx="1125220" cy="1271270"/>
                <wp:effectExtent l="0" t="0" r="17780" b="24130"/>
                <wp:wrapNone/>
                <wp:docPr id="37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5220" cy="12712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AC2C" w14:textId="77777777" w:rsidR="00373EF1" w:rsidRPr="00373EF1" w:rsidRDefault="00373EF1" w:rsidP="00373EF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373E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373E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"https://webstockreview.net/images/tub-clipart-bathtub-spa-19.png" \* MERGEFORMATINET </w:instrText>
                            </w:r>
                            <w:r w:rsidRPr="00373E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373EF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6DEDCB07" wp14:editId="5692BFC1">
                                  <wp:extent cx="819150" cy="819150"/>
                                  <wp:effectExtent l="0" t="0" r="0" b="6350"/>
                                  <wp:docPr id="8" name="Picture 8" descr="Tub clipart bathtub spa, Tub bathtub spa Transparent FREE fo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Tub clipart bathtub spa, Tub bathtub spa Transparent FREE fo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3E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4158C596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FAA84" id="Rounded Rectangle 12" o:spid="_x0000_s1054" style="position:absolute;margin-left:-8.85pt;margin-top:3.9pt;width:88.6pt;height:10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" fillcolor="white [3201]" strokecolor="black [3213]" strokeweight="1pt">
                <v:stroke joinstyle="miter"/>
                <v:path arrowok="t"/>
                <v:textbox>
                  <w:txbxContent>
                    <w:p w:rsidR="00373EF1" w:rsidRPr="00373EF1" w:rsidRDefault="00373EF1" w:rsidP="00373EF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373E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373E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"https://webstockreview.net/images/tub-clipart-bathtub-spa-19.png" \* MERGEFORMATINET </w:instrText>
                      </w:r>
                      <w:r w:rsidRPr="00373E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373EF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19150" cy="819150"/>
                            <wp:effectExtent l="0" t="0" r="0" b="6350"/>
                            <wp:docPr id="8" name="Picture 8" descr="Tub clipart bathtub spa, Tub bathtub spa Transparent FREE fo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Tub clipart bathtub spa, Tub bathtub spa Transparent FREE fo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3E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225BB" wp14:editId="04EE763E">
                <wp:simplePos x="0" y="0"/>
                <wp:positionH relativeFrom="column">
                  <wp:posOffset>1208405</wp:posOffset>
                </wp:positionH>
                <wp:positionV relativeFrom="paragraph">
                  <wp:posOffset>24765</wp:posOffset>
                </wp:positionV>
                <wp:extent cx="1160780" cy="1311910"/>
                <wp:effectExtent l="0" t="0" r="7620" b="8890"/>
                <wp:wrapNone/>
                <wp:docPr id="35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780" cy="13119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4EF42" w14:textId="77777777" w:rsidR="00622059" w:rsidRPr="0042195D" w:rsidRDefault="008E02F7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6D344D3" wp14:editId="02043A35">
                                  <wp:extent cx="800100" cy="786984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etl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212" cy="788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941D0" id="Rounded Rectangle 13" o:spid="_x0000_s1055" style="position:absolute;margin-left:95.15pt;margin-top:1.95pt;width:91.4pt;height:10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:rsidR="00622059" w:rsidRPr="0042195D" w:rsidRDefault="008E02F7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800100" cy="786984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etl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212" cy="788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65ED0C6" w14:textId="77777777" w:rsidR="00622059" w:rsidRPr="00C915EB" w:rsidRDefault="00622059" w:rsidP="00622059"/>
    <w:p w14:paraId="0E7C316C" w14:textId="77777777" w:rsidR="00622059" w:rsidRPr="00C915EB" w:rsidRDefault="00622059" w:rsidP="00622059"/>
    <w:p w14:paraId="4D80A884" w14:textId="77777777" w:rsidR="00622059" w:rsidRPr="00C915EB" w:rsidRDefault="00373EF1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3ACD03" wp14:editId="29D7D78A">
                <wp:simplePos x="0" y="0"/>
                <wp:positionH relativeFrom="column">
                  <wp:posOffset>-23495</wp:posOffset>
                </wp:positionH>
                <wp:positionV relativeFrom="paragraph">
                  <wp:posOffset>95250</wp:posOffset>
                </wp:positionV>
                <wp:extent cx="986904" cy="377190"/>
                <wp:effectExtent l="0" t="0" r="0" b="0"/>
                <wp:wrapNone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04" cy="3771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A97CF" w14:textId="77777777" w:rsidR="00622059" w:rsidRPr="0045629E" w:rsidRDefault="00274BC2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Bu</w:t>
                            </w:r>
                            <w:r w:rsidRPr="00274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ll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e</w:t>
                            </w:r>
                            <w:r w:rsidR="00373EF1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E9B84" id="Text Box 34" o:spid="_x0000_s1056" type="#_x0000_t202" style="position:absolute;margin-left:-1.85pt;margin-top:7.5pt;width:77.7pt;height:2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" filled="f" stroked="f" strokeweight=".25pt">
                <v:textbox>
                  <w:txbxContent>
                    <w:p w:rsidR="00622059" w:rsidRPr="0045629E" w:rsidRDefault="00274BC2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Bu</w:t>
                      </w:r>
                      <w:r w:rsidRPr="00274B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ll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e</w:t>
                      </w:r>
                      <w:r w:rsidR="00373EF1"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736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748EBD" wp14:editId="0A94DF0D">
                <wp:simplePos x="0" y="0"/>
                <wp:positionH relativeFrom="column">
                  <wp:posOffset>1212215</wp:posOffset>
                </wp:positionH>
                <wp:positionV relativeFrom="paragraph">
                  <wp:posOffset>96248</wp:posOffset>
                </wp:positionV>
                <wp:extent cx="1222624" cy="372110"/>
                <wp:effectExtent l="0" t="0" r="0" b="0"/>
                <wp:wrapNone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624" cy="37211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59EE8" w14:textId="77777777" w:rsidR="00622059" w:rsidRPr="00DF5EC9" w:rsidRDefault="00420D9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Étoi</w:t>
                            </w:r>
                            <w:r w:rsidRPr="00420D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6EA0D" id="Text Box 45" o:spid="_x0000_s1057" type="#_x0000_t202" style="position:absolute;margin-left:95.45pt;margin-top:7.6pt;width:96.25pt;height:2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" filled="f" stroked="f" strokeweight=".25pt">
                <v:textbox>
                  <w:txbxContent>
                    <w:p w:rsidR="00622059" w:rsidRPr="00DF5EC9" w:rsidRDefault="00420D9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Étoi</w:t>
                      </w:r>
                      <w:r w:rsidRPr="00420D9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3DA8E7" wp14:editId="34855BB8">
                <wp:simplePos x="0" y="0"/>
                <wp:positionH relativeFrom="column">
                  <wp:posOffset>3779075</wp:posOffset>
                </wp:positionH>
                <wp:positionV relativeFrom="paragraph">
                  <wp:posOffset>79886</wp:posOffset>
                </wp:positionV>
                <wp:extent cx="1099335" cy="372110"/>
                <wp:effectExtent l="0" t="0" r="0" b="0"/>
                <wp:wrapNone/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335" cy="37211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F54B1" w14:textId="77777777" w:rsidR="00622059" w:rsidRPr="00DF5EC9" w:rsidRDefault="00420D99" w:rsidP="00420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Faci</w:t>
                            </w:r>
                            <w:r w:rsidRPr="00420D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CF65" id="Text Box 47" o:spid="_x0000_s1058" type="#_x0000_t202" style="position:absolute;margin-left:297.55pt;margin-top:6.3pt;width:86.55pt;height:2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" filled="f" stroked="f" strokeweight=".25pt">
                <v:textbox>
                  <w:txbxContent>
                    <w:p w:rsidR="00622059" w:rsidRPr="00DF5EC9" w:rsidRDefault="00420D99" w:rsidP="00420D9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Faci</w:t>
                      </w:r>
                      <w:r w:rsidRPr="00420D9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1C655A" wp14:editId="0B6920CA">
                <wp:simplePos x="0" y="0"/>
                <wp:positionH relativeFrom="column">
                  <wp:posOffset>4941870</wp:posOffset>
                </wp:positionH>
                <wp:positionV relativeFrom="paragraph">
                  <wp:posOffset>73824</wp:posOffset>
                </wp:positionV>
                <wp:extent cx="1234768" cy="335915"/>
                <wp:effectExtent l="0" t="0" r="0" b="0"/>
                <wp:wrapNone/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768" cy="33591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E6B14" w14:textId="77777777" w:rsidR="00622059" w:rsidRPr="00DF5EC9" w:rsidRDefault="00420D9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Ova</w:t>
                            </w:r>
                            <w:r w:rsidRPr="00420D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EAFC8" id="Text Box 48" o:spid="_x0000_s1059" type="#_x0000_t202" style="position:absolute;margin-left:389.1pt;margin-top:5.8pt;width:97.25pt;height:2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" filled="f" stroked="f" strokeweight=".25pt">
                <v:textbox>
                  <w:txbxContent>
                    <w:p w:rsidR="00622059" w:rsidRPr="00DF5EC9" w:rsidRDefault="00420D9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Ova</w:t>
                      </w:r>
                      <w:r w:rsidRPr="00420D9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BCDB734" w14:textId="77777777" w:rsidR="00622059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B98DB" wp14:editId="4CC40198">
                <wp:simplePos x="0" y="0"/>
                <wp:positionH relativeFrom="column">
                  <wp:posOffset>4953928</wp:posOffset>
                </wp:positionH>
                <wp:positionV relativeFrom="paragraph">
                  <wp:posOffset>273393</wp:posOffset>
                </wp:positionV>
                <wp:extent cx="1136650" cy="1303655"/>
                <wp:effectExtent l="0" t="0" r="25400" b="10795"/>
                <wp:wrapNone/>
                <wp:docPr id="29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37D9D" w14:textId="77777777" w:rsidR="000A7D2F" w:rsidRPr="000A7D2F" w:rsidRDefault="000A7D2F" w:rsidP="000A7D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"https://cdn.emojidex.com/emoji/seal/falafel.png?1438407569" \* MERGEFORMATINET </w:instrText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7739B7C7" wp14:editId="7C4C33CB">
                                  <wp:extent cx="830580" cy="830580"/>
                                  <wp:effectExtent l="0" t="0" r="0" b="0"/>
                                  <wp:docPr id="139" name="Picture 139" descr="falafel | emojidex - custom emoji service and ap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falafel | emojidex - custom emoji service and ap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4746B9D7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16254" id="Rounded Rectangle 22" o:spid="_x0000_s1060" style="position:absolute;margin-left:390.05pt;margin-top:21.55pt;width:89.5pt;height:10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:rsidR="000A7D2F" w:rsidRPr="000A7D2F" w:rsidRDefault="000A7D2F" w:rsidP="000A7D2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"https://cdn.emojidex.com/emoji/seal/falafel.png?1438407569" \* MERGEFORMATINET </w:instrText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30580"/>
                            <wp:effectExtent l="0" t="0" r="0" b="0"/>
                            <wp:docPr id="139" name="Picture 139" descr="falafel | emojidex - custom emoji service and ap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falafel | emojidex - custom emoji service and ap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7DFD9C" wp14:editId="7A7717E5">
                <wp:simplePos x="0" y="0"/>
                <wp:positionH relativeFrom="column">
                  <wp:posOffset>3695065</wp:posOffset>
                </wp:positionH>
                <wp:positionV relativeFrom="paragraph">
                  <wp:posOffset>278765</wp:posOffset>
                </wp:positionV>
                <wp:extent cx="1136650" cy="1303655"/>
                <wp:effectExtent l="0" t="0" r="19050" b="17145"/>
                <wp:wrapNone/>
                <wp:docPr id="54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6E925" w14:textId="77777777" w:rsidR="00622059" w:rsidRPr="0042195D" w:rsidRDefault="000A7D2F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126BF640" wp14:editId="52D2A055">
                                  <wp:extent cx="938884" cy="663639"/>
                                  <wp:effectExtent l="0" t="0" r="0" b="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dgt.png"/>
                                          <pic:cNvPicPr/>
                                        </pic:nvPicPr>
                                        <pic:blipFill rotWithShape="1"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8" t="13913" r="-2318" b="154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344" cy="665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B626D" id="Rounded Rectangle 21" o:spid="_x0000_s1061" style="position:absolute;margin-left:290.95pt;margin-top:21.95pt;width:89.5pt;height:10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:rsidR="00622059" w:rsidRPr="0042195D" w:rsidRDefault="000A7D2F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938884" cy="663639"/>
                            <wp:effectExtent l="0" t="0" r="0" b="0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dgt.png"/>
                                    <pic:cNvPicPr/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18" t="13913" r="-2318" b="154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1344" cy="6653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DFA2B44" w14:textId="77777777" w:rsidR="00622059" w:rsidRDefault="00DC22B1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DC9E4F" wp14:editId="3BB208C1">
                <wp:simplePos x="0" y="0"/>
                <wp:positionH relativeFrom="column">
                  <wp:posOffset>2471420</wp:posOffset>
                </wp:positionH>
                <wp:positionV relativeFrom="paragraph">
                  <wp:posOffset>8255</wp:posOffset>
                </wp:positionV>
                <wp:extent cx="1136650" cy="1303655"/>
                <wp:effectExtent l="0" t="0" r="19050" b="17145"/>
                <wp:wrapNone/>
                <wp:docPr id="132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7157A" w14:textId="77777777" w:rsidR="000A7D2F" w:rsidRPr="000A7D2F" w:rsidRDefault="000A7D2F" w:rsidP="000A7D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755DC7B9" wp14:editId="29C40529">
                                  <wp:extent cx="830580" cy="886460"/>
                                  <wp:effectExtent l="0" t="0" r="0" b="254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ilg.pn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0" cy="88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2FD54B" w14:textId="77777777" w:rsidR="00622059" w:rsidRDefault="00622059" w:rsidP="006220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0B737" id="Rounded Rectangle 20" o:spid="_x0000_s1062" style="position:absolute;margin-left:194.6pt;margin-top:.65pt;width:89.5pt;height:10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:rsidR="000A7D2F" w:rsidRPr="000A7D2F" w:rsidRDefault="000A7D2F" w:rsidP="000A7D2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86460"/>
                            <wp:effectExtent l="0" t="0" r="0" b="254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ilg.pn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0" cy="88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2059" w:rsidRDefault="00622059" w:rsidP="006220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06959A" wp14:editId="6FA60557">
                <wp:simplePos x="0" y="0"/>
                <wp:positionH relativeFrom="column">
                  <wp:posOffset>1235939</wp:posOffset>
                </wp:positionH>
                <wp:positionV relativeFrom="paragraph">
                  <wp:posOffset>10616</wp:posOffset>
                </wp:positionV>
                <wp:extent cx="1136650" cy="1303655"/>
                <wp:effectExtent l="0" t="0" r="25400" b="10795"/>
                <wp:wrapNone/>
                <wp:docPr id="63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4067A" w14:textId="77777777" w:rsidR="000A7D2F" w:rsidRPr="000A7D2F" w:rsidRDefault="000A7D2F" w:rsidP="000A7D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"https://i.ya-webdesign.com/images/justice-clipart-3.png" \* MERGEFORMATINET </w:instrText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6006C099" wp14:editId="7E178B17">
                                  <wp:extent cx="830580" cy="717550"/>
                                  <wp:effectExtent l="0" t="0" r="0" b="6350"/>
                                  <wp:docPr id="135" name="Picture 135" descr="Scale Transparent &amp; PNG Clipart Free Download - YAW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Scale Transparent &amp; PNG Clipart Free Download - YAW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71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D2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23C94E5D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F678F" id="Rounded Rectangle 19" o:spid="_x0000_s1063" style="position:absolute;margin-left:97.3pt;margin-top:.85pt;width:89.5pt;height:10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:rsidR="000A7D2F" w:rsidRPr="000A7D2F" w:rsidRDefault="000A7D2F" w:rsidP="000A7D2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"https://i.ya-webdesign.com/images/justice-clipart-3.png" \* MERGEFORMATINET </w:instrText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717550"/>
                            <wp:effectExtent l="0" t="0" r="0" b="6350"/>
                            <wp:docPr id="135" name="Picture 135" descr="Scale Transparent &amp; PNG Clipart Free Download - YAW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Scale Transparent &amp; PNG Clipart Free Download - YAW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D2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15AC6B2" w14:textId="77777777" w:rsidR="00622059" w:rsidRDefault="00622059" w:rsidP="00622059"/>
    <w:p w14:paraId="128538DD" w14:textId="77777777" w:rsidR="00622059" w:rsidRDefault="00622059" w:rsidP="00622059"/>
    <w:p w14:paraId="1BE3317B" w14:textId="77777777" w:rsidR="00622059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27D6FC" wp14:editId="466F6F77">
                <wp:simplePos x="0" y="0"/>
                <wp:positionH relativeFrom="column">
                  <wp:posOffset>4898027</wp:posOffset>
                </wp:positionH>
                <wp:positionV relativeFrom="paragraph">
                  <wp:posOffset>48351</wp:posOffset>
                </wp:positionV>
                <wp:extent cx="1274481" cy="318135"/>
                <wp:effectExtent l="0" t="0" r="0" b="0"/>
                <wp:wrapNone/>
                <wp:docPr id="1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81" cy="31813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FD4B0" w14:textId="77777777" w:rsidR="00622059" w:rsidRPr="00D429BB" w:rsidRDefault="00DC22B1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Falafe</w:t>
                            </w:r>
                            <w:r w:rsidRPr="00DC22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108BF" id="Text Box 54" o:spid="_x0000_s1064" type="#_x0000_t202" style="position:absolute;margin-left:385.65pt;margin-top:3.8pt;width:100.35pt;height:2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" filled="f" stroked="f" strokeweight=".25pt">
                <v:textbox>
                  <w:txbxContent>
                    <w:p w:rsidR="00622059" w:rsidRPr="00D429BB" w:rsidRDefault="00DC22B1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Falafe</w:t>
                      </w:r>
                      <w:r w:rsidRPr="00DC22B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1413FA" wp14:editId="694F3F4D">
                <wp:simplePos x="0" y="0"/>
                <wp:positionH relativeFrom="column">
                  <wp:posOffset>3741511</wp:posOffset>
                </wp:positionH>
                <wp:positionV relativeFrom="paragraph">
                  <wp:posOffset>59146</wp:posOffset>
                </wp:positionV>
                <wp:extent cx="1109331" cy="358775"/>
                <wp:effectExtent l="0" t="0" r="0" b="0"/>
                <wp:wrapNone/>
                <wp:docPr id="2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31" cy="3587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EE30" w14:textId="77777777" w:rsidR="00622059" w:rsidRPr="00AE74CA" w:rsidRDefault="00DC22B1" w:rsidP="00DC22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Digita</w:t>
                            </w:r>
                            <w:r w:rsidRPr="00DC22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F8BD8" id="Text Box 53" o:spid="_x0000_s1065" type="#_x0000_t202" style="position:absolute;margin-left:294.6pt;margin-top:4.65pt;width:87.35pt;height:2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" filled="f" stroked="f" strokeweight=".25pt">
                <v:textbox>
                  <w:txbxContent>
                    <w:p w:rsidR="00622059" w:rsidRPr="00AE74CA" w:rsidRDefault="00DC22B1" w:rsidP="00DC22B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Digita</w:t>
                      </w:r>
                      <w:r w:rsidRPr="00DC22B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3C52E1" wp14:editId="4544366A">
                <wp:simplePos x="0" y="0"/>
                <wp:positionH relativeFrom="column">
                  <wp:posOffset>2456543</wp:posOffset>
                </wp:positionH>
                <wp:positionV relativeFrom="paragraph">
                  <wp:posOffset>73841</wp:posOffset>
                </wp:positionV>
                <wp:extent cx="1181528" cy="360045"/>
                <wp:effectExtent l="0" t="0" r="0" b="0"/>
                <wp:wrapNone/>
                <wp:docPr id="2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528" cy="3600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478C0" w14:textId="77777777" w:rsidR="00622059" w:rsidRPr="00AE74CA" w:rsidRDefault="00DC22B1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Illéga</w:t>
                            </w:r>
                            <w:r w:rsidRPr="00DC22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89C97" id="Text Box 52" o:spid="_x0000_s1066" type="#_x0000_t202" style="position:absolute;margin-left:193.45pt;margin-top:5.8pt;width:93.05pt;height:28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" filled="f" stroked="f" strokeweight=".25pt">
                <v:textbox>
                  <w:txbxContent>
                    <w:p w:rsidR="00622059" w:rsidRPr="00AE74CA" w:rsidRDefault="00DC22B1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Illéga</w:t>
                      </w:r>
                      <w:r w:rsidRPr="00DC22B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E84E95" wp14:editId="3F1B8E4F">
                <wp:simplePos x="0" y="0"/>
                <wp:positionH relativeFrom="column">
                  <wp:posOffset>1205230</wp:posOffset>
                </wp:positionH>
                <wp:positionV relativeFrom="paragraph">
                  <wp:posOffset>97245</wp:posOffset>
                </wp:positionV>
                <wp:extent cx="1181021" cy="328773"/>
                <wp:effectExtent l="0" t="0" r="0" b="0"/>
                <wp:wrapNone/>
                <wp:docPr id="2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021" cy="32877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A7DF8" w14:textId="77777777" w:rsidR="00622059" w:rsidRDefault="00DC22B1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Éche</w:t>
                            </w:r>
                            <w:r w:rsidRPr="00DC22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ll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6709A" id="Text Box 51" o:spid="_x0000_s1067" type="#_x0000_t202" style="position:absolute;margin-left:94.9pt;margin-top:7.65pt;width:93pt;height:25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" filled="f" stroked="f" strokeweight=".25pt">
                <v:textbox>
                  <w:txbxContent>
                    <w:p w:rsidR="00622059" w:rsidRDefault="00DC22B1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36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Éche</w:t>
                      </w:r>
                      <w:r w:rsidRPr="00DC22B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ll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2F40EC" wp14:editId="72DA5780">
                <wp:simplePos x="0" y="0"/>
                <wp:positionH relativeFrom="column">
                  <wp:posOffset>-119380</wp:posOffset>
                </wp:positionH>
                <wp:positionV relativeFrom="paragraph">
                  <wp:posOffset>64589</wp:posOffset>
                </wp:positionV>
                <wp:extent cx="1207226" cy="339090"/>
                <wp:effectExtent l="0" t="0" r="0" b="0"/>
                <wp:wrapNone/>
                <wp:docPr id="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226" cy="3390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36B6E" w14:textId="77777777" w:rsidR="00622059" w:rsidRPr="008F7B95" w:rsidRDefault="00420D9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Épau</w:t>
                            </w:r>
                            <w:r w:rsidRPr="00420D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B663" id="Text Box 50" o:spid="_x0000_s1068" type="#_x0000_t202" style="position:absolute;margin-left:-9.4pt;margin-top:5.1pt;width:95.05pt;height:2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" filled="f" stroked="f" strokeweight=".25pt">
                <v:textbox>
                  <w:txbxContent>
                    <w:p w:rsidR="00622059" w:rsidRPr="008F7B95" w:rsidRDefault="00420D9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36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Épau</w:t>
                      </w:r>
                      <w:r w:rsidRPr="00420D9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5EE0DB1" w14:textId="77777777" w:rsidR="00622059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5BCB6D" wp14:editId="0597ED3E">
                <wp:simplePos x="0" y="0"/>
                <wp:positionH relativeFrom="column">
                  <wp:posOffset>1232535</wp:posOffset>
                </wp:positionH>
                <wp:positionV relativeFrom="paragraph">
                  <wp:posOffset>248030</wp:posOffset>
                </wp:positionV>
                <wp:extent cx="1136650" cy="1303655"/>
                <wp:effectExtent l="0" t="0" r="19050" b="17145"/>
                <wp:wrapNone/>
                <wp:docPr id="52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87FBC" w14:textId="77777777" w:rsidR="00622059" w:rsidRDefault="000A7D2F" w:rsidP="006220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FE591" wp14:editId="7656E163">
                                  <wp:extent cx="798897" cy="798897"/>
                                  <wp:effectExtent l="0" t="0" r="127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jn.pn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541" cy="800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3DFE1" id="Rounded Rectangle 29" o:spid="_x0000_s1069" style="position:absolute;margin-left:97.05pt;margin-top:19.55pt;width:89.5pt;height:10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:rsidR="00622059" w:rsidRDefault="000A7D2F" w:rsidP="006220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8897" cy="798897"/>
                            <wp:effectExtent l="0" t="0" r="1270" b="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jn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541" cy="800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75126E" wp14:editId="1650D490">
                <wp:simplePos x="0" y="0"/>
                <wp:positionH relativeFrom="column">
                  <wp:posOffset>4990465</wp:posOffset>
                </wp:positionH>
                <wp:positionV relativeFrom="paragraph">
                  <wp:posOffset>212725</wp:posOffset>
                </wp:positionV>
                <wp:extent cx="1136650" cy="1303655"/>
                <wp:effectExtent l="0" t="0" r="25400" b="10795"/>
                <wp:wrapNone/>
                <wp:docPr id="20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18FC4" w14:textId="77777777" w:rsidR="00134C8A" w:rsidRPr="00134C8A" w:rsidRDefault="00134C8A" w:rsidP="00134C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34C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134C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"https://webstockreview.net/images/clipart-child-cleaning-5.png" \* MERGEFORMATINET </w:instrText>
                            </w:r>
                            <w:r w:rsidRPr="00134C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134C8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7E117A83" wp14:editId="7F95F4FD">
                                  <wp:extent cx="986122" cy="878855"/>
                                  <wp:effectExtent l="0" t="0" r="5080" b="0"/>
                                  <wp:docPr id="145" name="Picture 145" descr="Dish clipart clean dish, Picture #916768 dish clipart clean d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Dish clipart clean dish, Picture #916768 dish clipart clean d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099" cy="885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4C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7D254EA8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AFD8C" id="Rounded Rectangle 32" o:spid="_x0000_s1070" style="position:absolute;margin-left:392.95pt;margin-top:16.75pt;width:89.5pt;height:10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:rsidR="00134C8A" w:rsidRPr="00134C8A" w:rsidRDefault="00134C8A" w:rsidP="00134C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134C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134C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"https://webstockreview.net/images/clipart-child-cleaning-5.png" \* MERGEFORMATINET </w:instrText>
                      </w:r>
                      <w:r w:rsidRPr="00134C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134C8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986122" cy="878855"/>
                            <wp:effectExtent l="0" t="0" r="5080" b="0"/>
                            <wp:docPr id="145" name="Picture 145" descr="Dish clipart clean dish, Picture #916768 dish clipart clean d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Dish clipart clean dish, Picture #916768 dish clipart clean d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099" cy="885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4C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89024DE" w14:textId="77777777" w:rsidR="00622059" w:rsidRDefault="00622059" w:rsidP="00622059"/>
    <w:p w14:paraId="5CE3278C" w14:textId="77777777" w:rsidR="00622059" w:rsidRDefault="00622059" w:rsidP="00622059"/>
    <w:p w14:paraId="117109F7" w14:textId="77777777" w:rsidR="00622059" w:rsidRDefault="00482BEE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F7608B" wp14:editId="6E3F923B">
                <wp:simplePos x="0" y="0"/>
                <wp:positionH relativeFrom="column">
                  <wp:posOffset>4919980</wp:posOffset>
                </wp:positionH>
                <wp:positionV relativeFrom="paragraph">
                  <wp:posOffset>288925</wp:posOffset>
                </wp:positionV>
                <wp:extent cx="1304290" cy="402771"/>
                <wp:effectExtent l="0" t="0" r="0" b="0"/>
                <wp:wrapNone/>
                <wp:docPr id="1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02771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339F2" w14:textId="77777777" w:rsidR="00622059" w:rsidRPr="00482BEE" w:rsidRDefault="00482BE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 w:rsidRPr="00482BE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Vaisse</w:t>
                            </w:r>
                            <w:r w:rsidRPr="00482B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ll</w:t>
                            </w:r>
                            <w:r w:rsidRPr="00482BE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7A4E9" id="Text Box 58" o:spid="_x0000_s1071" type="#_x0000_t202" style="position:absolute;margin-left:387.4pt;margin-top:22.75pt;width:102.7pt;height:31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" filled="f" stroked="f" strokeweight=".25pt">
                <v:textbox>
                  <w:txbxContent>
                    <w:p w:rsidR="00622059" w:rsidRPr="00482BEE" w:rsidRDefault="00482BE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 w:rsidRPr="00482BE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Vaisse</w:t>
                      </w:r>
                      <w:r w:rsidRPr="00482B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ll</w:t>
                      </w:r>
                      <w:r w:rsidRPr="00482BE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D9C431" wp14:editId="18484EDD">
                <wp:simplePos x="0" y="0"/>
                <wp:positionH relativeFrom="column">
                  <wp:posOffset>3590925</wp:posOffset>
                </wp:positionH>
                <wp:positionV relativeFrom="paragraph">
                  <wp:posOffset>298450</wp:posOffset>
                </wp:positionV>
                <wp:extent cx="1404620" cy="342900"/>
                <wp:effectExtent l="0" t="0" r="0" b="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D1740" w14:textId="77777777" w:rsidR="00622059" w:rsidRPr="00482BEE" w:rsidRDefault="00D85A11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Ronde</w:t>
                            </w:r>
                            <w:r w:rsidRPr="00134C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ll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BB299" id="Text Box 57" o:spid="_x0000_s1072" type="#_x0000_t202" style="position:absolute;margin-left:282.75pt;margin-top:23.5pt;width:110.6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" filled="f" stroked="f" strokeweight=".25pt">
                <v:textbox>
                  <w:txbxContent>
                    <w:p w:rsidR="00622059" w:rsidRPr="00482BEE" w:rsidRDefault="00D85A11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Ronde</w:t>
                      </w:r>
                      <w:r w:rsidRPr="00134C8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ll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063D91" wp14:editId="6F74AFE0">
                <wp:simplePos x="0" y="0"/>
                <wp:positionH relativeFrom="column">
                  <wp:posOffset>2432685</wp:posOffset>
                </wp:positionH>
                <wp:positionV relativeFrom="paragraph">
                  <wp:posOffset>304800</wp:posOffset>
                </wp:positionV>
                <wp:extent cx="1308826" cy="320040"/>
                <wp:effectExtent l="0" t="0" r="0" b="0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826" cy="3200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E26F5" w14:textId="77777777" w:rsidR="00622059" w:rsidRPr="00D429BB" w:rsidRDefault="00482BE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Canne</w:t>
                            </w:r>
                            <w:r w:rsidRPr="00482B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ll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5C20A" id="Text Box 56" o:spid="_x0000_s1073" type="#_x0000_t202" style="position:absolute;margin-left:191.55pt;margin-top:24pt;width:103.05pt;height:2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" filled="f" stroked="f" strokeweight=".25pt">
                <v:textbox>
                  <w:txbxContent>
                    <w:p w:rsidR="00622059" w:rsidRPr="00D429BB" w:rsidRDefault="00482BE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Canne</w:t>
                      </w:r>
                      <w:r w:rsidRPr="00482BE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ll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8C1A29" wp14:editId="1BD4856B">
                <wp:simplePos x="0" y="0"/>
                <wp:positionH relativeFrom="column">
                  <wp:posOffset>1219200</wp:posOffset>
                </wp:positionH>
                <wp:positionV relativeFrom="paragraph">
                  <wp:posOffset>279127</wp:posOffset>
                </wp:positionV>
                <wp:extent cx="1201107" cy="333375"/>
                <wp:effectExtent l="0" t="0" r="0" b="0"/>
                <wp:wrapNone/>
                <wp:docPr id="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107" cy="3333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5C2E3" w14:textId="77777777" w:rsidR="00622059" w:rsidRPr="00AE74CA" w:rsidRDefault="008E583D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Journa</w:t>
                            </w:r>
                            <w:r w:rsidRPr="008E58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265E8" id="Text Box 55" o:spid="_x0000_s1074" type="#_x0000_t202" style="position:absolute;margin-left:96pt;margin-top:22pt;width:94.6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" filled="f" stroked="f" strokeweight=".25pt">
                <v:textbox>
                  <w:txbxContent>
                    <w:p w:rsidR="00622059" w:rsidRPr="00AE74CA" w:rsidRDefault="008E583D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Journa</w:t>
                      </w:r>
                      <w:r w:rsidRPr="008E583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0F0A46" wp14:editId="330A064F">
                <wp:simplePos x="0" y="0"/>
                <wp:positionH relativeFrom="column">
                  <wp:posOffset>-244112</wp:posOffset>
                </wp:positionH>
                <wp:positionV relativeFrom="paragraph">
                  <wp:posOffset>272324</wp:posOffset>
                </wp:positionV>
                <wp:extent cx="1365572" cy="379730"/>
                <wp:effectExtent l="0" t="0" r="0" b="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572" cy="3797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86FA9" w14:textId="77777777" w:rsidR="00622059" w:rsidRPr="00975016" w:rsidRDefault="008E583D" w:rsidP="008E58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Mondia</w:t>
                            </w:r>
                            <w:r w:rsidRPr="008E58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A0AC8" id="Text Box 49" o:spid="_x0000_s1075" type="#_x0000_t202" style="position:absolute;margin-left:-19.2pt;margin-top:21.45pt;width:107.55pt;height:29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" filled="f" stroked="f" strokeweight=".25pt">
                <v:textbox>
                  <w:txbxContent>
                    <w:p w:rsidR="00622059" w:rsidRPr="00975016" w:rsidRDefault="008E583D" w:rsidP="008E583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Mondia</w:t>
                      </w:r>
                      <w:r w:rsidRPr="008E583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w:drawing>
          <wp:inline distT="0" distB="0" distL="0" distR="0" wp14:anchorId="22A0C73D" wp14:editId="0D082E07">
            <wp:extent cx="854435" cy="640826"/>
            <wp:effectExtent l="0" t="0" r="0" b="0"/>
            <wp:docPr id="2" name="Picture 2" descr="http://www.clipartkid.com/images/649/pencil-sharpener-clipart-black-and-white-clipart-panda-free-mq6RpU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ipartkid.com/images/649/pencil-sharpener-clipart-black-and-white-clipart-panda-free-mq6RpU-clipar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31" cy="64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815FB" w14:textId="77777777" w:rsidR="00A42621" w:rsidRDefault="00A42621"/>
    <w:sectPr w:rsidR="00A42621" w:rsidSect="00027C85">
      <w:footerReference w:type="default" r:id="rId5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1914" w14:textId="77777777" w:rsidR="00FA2C4B" w:rsidRDefault="00FA2C4B" w:rsidP="00CF56C8">
      <w:pPr>
        <w:spacing w:after="0" w:line="240" w:lineRule="auto"/>
      </w:pPr>
      <w:r>
        <w:separator/>
      </w:r>
    </w:p>
  </w:endnote>
  <w:endnote w:type="continuationSeparator" w:id="0">
    <w:p w14:paraId="240442DF" w14:textId="77777777" w:rsidR="00FA2C4B" w:rsidRDefault="00FA2C4B" w:rsidP="00CF5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Text">
    <w:altName w:val="Aria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A6E9A" w14:textId="77777777" w:rsidR="00CF56C8" w:rsidRPr="00482BEE" w:rsidRDefault="00CF56C8" w:rsidP="00CF56C8">
    <w:pPr>
      <w:pStyle w:val="Footer"/>
      <w:rPr>
        <w:rFonts w:ascii="Times New Roman" w:hAnsi="Times New Roman" w:cs="Times New Roman"/>
        <w:lang w:val="fr-CA"/>
      </w:rPr>
    </w:pPr>
    <w:r w:rsidRPr="00482BEE">
      <w:rPr>
        <w:rFonts w:cstheme="minorHAnsi"/>
        <w:i/>
        <w:sz w:val="28"/>
        <w:szCs w:val="28"/>
        <w:lang w:val="fr-CA"/>
      </w:rPr>
      <w:t>/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41D7B9BA" wp14:editId="0BFCF4B5">
          <wp:simplePos x="0" y="0"/>
          <wp:positionH relativeFrom="column">
            <wp:posOffset>3962400</wp:posOffset>
          </wp:positionH>
          <wp:positionV relativeFrom="paragraph">
            <wp:posOffset>-31115</wp:posOffset>
          </wp:positionV>
          <wp:extent cx="397510" cy="409575"/>
          <wp:effectExtent l="0" t="0" r="0" b="0"/>
          <wp:wrapNone/>
          <wp:docPr id="142" name="Picture 142" descr="Description: C:\Users\Suyesh\Desktop\Andalusia Speech Therapy\b5b980_a33c5c6bb9014965b6e4a5e8528d829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escription: C:\Users\Suyesh\Desktop\Andalusia Speech Therapy\b5b980_a33c5c6bb9014965b6e4a5e8528d829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2BEE" w:rsidRPr="00482BEE">
      <w:rPr>
        <w:rFonts w:cstheme="minorHAnsi"/>
        <w:i/>
        <w:sz w:val="28"/>
        <w:szCs w:val="28"/>
        <w:lang w:val="fr-CA"/>
      </w:rPr>
      <w:t>l</w:t>
    </w:r>
    <w:r w:rsidRPr="00482BEE">
      <w:rPr>
        <w:rFonts w:cstheme="minorHAnsi"/>
        <w:i/>
        <w:sz w:val="28"/>
        <w:szCs w:val="28"/>
        <w:lang w:val="fr-CA"/>
      </w:rPr>
      <w:t>/</w:t>
    </w:r>
    <w:r w:rsidRPr="00482BEE">
      <w:rPr>
        <w:i/>
        <w:sz w:val="20"/>
        <w:szCs w:val="20"/>
        <w:lang w:val="fr-CA"/>
      </w:rPr>
      <w:t xml:space="preserve"> </w:t>
    </w:r>
    <w:r w:rsidR="00C07E99" w:rsidRPr="00482BEE">
      <w:rPr>
        <w:i/>
        <w:sz w:val="20"/>
        <w:szCs w:val="20"/>
        <w:lang w:val="fr-CA"/>
      </w:rPr>
      <w:t>dans l’</w:t>
    </w:r>
    <w:proofErr w:type="spellStart"/>
    <w:r w:rsidR="00C07E99" w:rsidRPr="00482BEE">
      <w:rPr>
        <w:i/>
        <w:sz w:val="20"/>
        <w:szCs w:val="20"/>
        <w:lang w:val="fr-CA"/>
      </w:rPr>
      <w:t>alphabete</w:t>
    </w:r>
    <w:proofErr w:type="spellEnd"/>
    <w:r w:rsidR="00C07E99" w:rsidRPr="00482BEE">
      <w:rPr>
        <w:i/>
        <w:sz w:val="20"/>
        <w:szCs w:val="20"/>
        <w:lang w:val="fr-CA"/>
      </w:rPr>
      <w:t xml:space="preserve"> phonétique international</w:t>
    </w:r>
    <w:r w:rsidRPr="00482BEE">
      <w:rPr>
        <w:i/>
        <w:sz w:val="20"/>
        <w:szCs w:val="20"/>
        <w:lang w:val="fr-CA"/>
      </w:rPr>
      <w:t xml:space="preserve"> </w:t>
    </w:r>
    <w:r w:rsidRPr="00482BEE">
      <w:rPr>
        <w:sz w:val="24"/>
        <w:lang w:val="fr-CA"/>
      </w:rPr>
      <w:tab/>
    </w:r>
    <w:r w:rsidRPr="00482BEE">
      <w:rPr>
        <w:sz w:val="24"/>
        <w:lang w:val="fr-CA"/>
      </w:rPr>
      <w:tab/>
    </w:r>
    <w:r w:rsidRPr="00482BEE">
      <w:rPr>
        <w:rFonts w:ascii="Times New Roman" w:hAnsi="Times New Roman" w:cs="Times New Roman"/>
        <w:lang w:val="fr-CA"/>
      </w:rPr>
      <w:t xml:space="preserve">Andalusia Speech </w:t>
    </w:r>
    <w:proofErr w:type="spellStart"/>
    <w:r w:rsidRPr="00482BEE">
      <w:rPr>
        <w:rFonts w:ascii="Times New Roman" w:hAnsi="Times New Roman" w:cs="Times New Roman"/>
        <w:lang w:val="fr-CA"/>
      </w:rPr>
      <w:t>Therapy</w:t>
    </w:r>
    <w:proofErr w:type="spellEnd"/>
  </w:p>
  <w:p w14:paraId="4A21F17F" w14:textId="77777777" w:rsidR="00CF56C8" w:rsidRPr="00482BEE" w:rsidRDefault="00CF56C8" w:rsidP="00CF56C8">
    <w:pPr>
      <w:pStyle w:val="Footer"/>
      <w:rPr>
        <w:rFonts w:ascii="Times New Roman" w:hAnsi="Times New Roman" w:cs="Times New Roman"/>
        <w:lang w:val="fr-CA"/>
      </w:rPr>
    </w:pPr>
    <w:r w:rsidRPr="00482BEE">
      <w:rPr>
        <w:rFonts w:ascii="Times New Roman" w:hAnsi="Times New Roman" w:cs="Times New Roman"/>
        <w:lang w:val="fr-CA"/>
      </w:rPr>
      <w:tab/>
    </w:r>
    <w:r w:rsidRPr="00482BEE">
      <w:rPr>
        <w:rFonts w:ascii="Times New Roman" w:hAnsi="Times New Roman" w:cs="Times New Roman"/>
        <w:lang w:val="fr-CA"/>
      </w:rPr>
      <w:tab/>
      <w:t>www.andalusiaspeech.com</w:t>
    </w:r>
  </w:p>
  <w:p w14:paraId="133A702D" w14:textId="77777777" w:rsidR="00CF56C8" w:rsidRPr="00482BEE" w:rsidRDefault="00CF56C8" w:rsidP="00CF56C8">
    <w:pPr>
      <w:pStyle w:val="Footer"/>
      <w:tabs>
        <w:tab w:val="clear" w:pos="4680"/>
        <w:tab w:val="clear" w:pos="9360"/>
        <w:tab w:val="left" w:pos="2674"/>
      </w:tabs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BF929" w14:textId="77777777" w:rsidR="00FA2C4B" w:rsidRDefault="00FA2C4B" w:rsidP="00CF56C8">
      <w:pPr>
        <w:spacing w:after="0" w:line="240" w:lineRule="auto"/>
      </w:pPr>
      <w:r>
        <w:separator/>
      </w:r>
    </w:p>
  </w:footnote>
  <w:footnote w:type="continuationSeparator" w:id="0">
    <w:p w14:paraId="3B961934" w14:textId="77777777" w:rsidR="00FA2C4B" w:rsidRDefault="00FA2C4B" w:rsidP="00CF5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BC2"/>
    <w:rsid w:val="00027C85"/>
    <w:rsid w:val="00040EF5"/>
    <w:rsid w:val="000A7D2F"/>
    <w:rsid w:val="00134C8A"/>
    <w:rsid w:val="001F751A"/>
    <w:rsid w:val="00274BC2"/>
    <w:rsid w:val="00373EF1"/>
    <w:rsid w:val="003C47D8"/>
    <w:rsid w:val="00420D99"/>
    <w:rsid w:val="00482BEE"/>
    <w:rsid w:val="00561F9A"/>
    <w:rsid w:val="00597368"/>
    <w:rsid w:val="00622059"/>
    <w:rsid w:val="00633BDA"/>
    <w:rsid w:val="0065462D"/>
    <w:rsid w:val="0068081F"/>
    <w:rsid w:val="006C52CA"/>
    <w:rsid w:val="007228DA"/>
    <w:rsid w:val="007F3893"/>
    <w:rsid w:val="008E02F7"/>
    <w:rsid w:val="008E3E53"/>
    <w:rsid w:val="008E583D"/>
    <w:rsid w:val="00901554"/>
    <w:rsid w:val="009741A1"/>
    <w:rsid w:val="009B5B11"/>
    <w:rsid w:val="00A42621"/>
    <w:rsid w:val="00AA21C4"/>
    <w:rsid w:val="00C07720"/>
    <w:rsid w:val="00C07E99"/>
    <w:rsid w:val="00CC0DFD"/>
    <w:rsid w:val="00CF56C8"/>
    <w:rsid w:val="00D85A11"/>
    <w:rsid w:val="00DB01E9"/>
    <w:rsid w:val="00DC22B1"/>
    <w:rsid w:val="00E7656B"/>
    <w:rsid w:val="00F1791E"/>
    <w:rsid w:val="00FA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C5474"/>
  <w14:defaultImageDpi w14:val="32767"/>
  <w15:chartTrackingRefBased/>
  <w15:docId w15:val="{41852148-808B-A040-87FF-DB6825410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205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5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6C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F5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6C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0.png"/><Relationship Id="rId21" Type="http://schemas.openxmlformats.org/officeDocument/2006/relationships/image" Target="media/image80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10.png"/><Relationship Id="rId50" Type="http://schemas.openxmlformats.org/officeDocument/2006/relationships/image" Target="media/image23.png"/><Relationship Id="rId55" Type="http://schemas.openxmlformats.org/officeDocument/2006/relationships/footer" Target="footer1.xml"/><Relationship Id="rId7" Type="http://schemas.openxmlformats.org/officeDocument/2006/relationships/image" Target="media/image110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20.pn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0.png"/><Relationship Id="rId40" Type="http://schemas.openxmlformats.org/officeDocument/2006/relationships/image" Target="media/image18.png"/><Relationship Id="rId45" Type="http://schemas.openxmlformats.org/officeDocument/2006/relationships/image" Target="media/image200.png"/><Relationship Id="rId53" Type="http://schemas.openxmlformats.org/officeDocument/2006/relationships/image" Target="media/image240.png"/><Relationship Id="rId5" Type="http://schemas.openxmlformats.org/officeDocument/2006/relationships/endnotes" Target="endnotes.xml"/><Relationship Id="rId19" Type="http://schemas.openxmlformats.org/officeDocument/2006/relationships/image" Target="media/image70.png"/><Relationship Id="rId4" Type="http://schemas.openxmlformats.org/officeDocument/2006/relationships/footnotes" Target="footnotes.xml"/><Relationship Id="rId9" Type="http://schemas.openxmlformats.org/officeDocument/2006/relationships/image" Target="media/image20.gif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1.png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43" Type="http://schemas.openxmlformats.org/officeDocument/2006/relationships/image" Target="media/image190.png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image" Target="media/image2.gif"/><Relationship Id="rId51" Type="http://schemas.openxmlformats.org/officeDocument/2006/relationships/image" Target="media/image230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33" Type="http://schemas.openxmlformats.org/officeDocument/2006/relationships/image" Target="media/image140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image" Target="media/image180.png"/><Relationship Id="rId54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20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30.png"/><Relationship Id="rId44" Type="http://schemas.openxmlformats.org/officeDocument/2006/relationships/image" Target="media/image20.png"/><Relationship Id="rId52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kaela/Library/Group%20Containers/UBF8T346G9.Office/User%20Content.localized/Templates.localized/French%20Work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French Worksheet.dotx</Template>
  <TotalTime>24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Mikaela Sabourin</cp:lastModifiedBy>
  <cp:revision>15</cp:revision>
  <dcterms:created xsi:type="dcterms:W3CDTF">2020-06-26T17:15:00Z</dcterms:created>
  <dcterms:modified xsi:type="dcterms:W3CDTF">2020-07-02T16:18:00Z</dcterms:modified>
</cp:coreProperties>
</file>