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7AF80" w14:textId="77777777" w:rsidR="00622059" w:rsidRPr="00C915EB" w:rsidRDefault="00622059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FF02A" wp14:editId="224D5207">
                <wp:simplePos x="0" y="0"/>
                <wp:positionH relativeFrom="margin">
                  <wp:posOffset>869085</wp:posOffset>
                </wp:positionH>
                <wp:positionV relativeFrom="paragraph">
                  <wp:posOffset>-316576</wp:posOffset>
                </wp:positionV>
                <wp:extent cx="4037846" cy="1049655"/>
                <wp:effectExtent l="0" t="0" r="0" b="0"/>
                <wp:wrapNone/>
                <wp:docPr id="13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7846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26599D" w14:textId="77777777" w:rsidR="00622059" w:rsidRPr="0025031A" w:rsidRDefault="0010321E" w:rsidP="00622059">
                            <w:pPr>
                              <w:ind w:left="-630" w:right="-63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  <w:t xml:space="preserve">Mélanges </w:t>
                            </w:r>
                            <w:r w:rsidR="009741A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  <w:t>s</w:t>
                            </w:r>
                            <w:r w:rsidR="009741A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0"/>
                                <w:szCs w:val="120"/>
                                <w:lang w:val="en-CA"/>
                              </w:rPr>
                              <w:t>/</w:t>
                            </w:r>
                          </w:p>
                          <w:p w14:paraId="08488D57" w14:textId="77777777" w:rsidR="00622059" w:rsidRDefault="00622059" w:rsidP="006220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628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.45pt;margin-top:-24.95pt;width:317.95pt;height:82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" filled="f" stroked="f">
                <v:textbox>
                  <w:txbxContent>
                    <w:p w:rsidR="00622059" w:rsidRPr="0025031A" w:rsidRDefault="0010321E" w:rsidP="00622059">
                      <w:pPr>
                        <w:ind w:left="-630" w:right="-63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 xml:space="preserve">Mélanges </w:t>
                      </w:r>
                      <w:r w:rsidR="009741A1"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>s</w:t>
                      </w:r>
                      <w:r w:rsidR="009741A1">
                        <w:rPr>
                          <w:rFonts w:ascii="Times New Roman" w:hAnsi="Times New Roman" w:cs="Times New Roman"/>
                          <w:color w:val="000000" w:themeColor="text1"/>
                          <w:sz w:val="120"/>
                          <w:szCs w:val="120"/>
                          <w:lang w:val="en-CA"/>
                        </w:rPr>
                        <w:t>/</w:t>
                      </w:r>
                    </w:p>
                    <w:p w:rsidR="00622059" w:rsidRDefault="00622059" w:rsidP="00622059"/>
                  </w:txbxContent>
                </v:textbox>
                <w10:wrap anchorx="margin"/>
              </v:shape>
            </w:pict>
          </mc:Fallback>
        </mc:AlternateContent>
      </w:r>
    </w:p>
    <w:p w14:paraId="64C49438" w14:textId="77777777" w:rsidR="00622059" w:rsidRPr="00C915EB" w:rsidRDefault="00622059" w:rsidP="00622059"/>
    <w:p w14:paraId="64771690" w14:textId="77777777" w:rsidR="00622059" w:rsidRPr="00C915EB" w:rsidRDefault="00622059" w:rsidP="00622059"/>
    <w:p w14:paraId="47A97392" w14:textId="77777777" w:rsidR="00622059" w:rsidRPr="00C915EB" w:rsidRDefault="00622059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0970F" wp14:editId="2DBFDCFD">
                <wp:simplePos x="0" y="0"/>
                <wp:positionH relativeFrom="column">
                  <wp:posOffset>4943361</wp:posOffset>
                </wp:positionH>
                <wp:positionV relativeFrom="paragraph">
                  <wp:posOffset>60260</wp:posOffset>
                </wp:positionV>
                <wp:extent cx="1136650" cy="1303655"/>
                <wp:effectExtent l="0" t="0" r="25400" b="10795"/>
                <wp:wrapNone/>
                <wp:docPr id="133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3F2E7" w14:textId="77777777" w:rsidR="006241B6" w:rsidRPr="006241B6" w:rsidRDefault="006241B6" w:rsidP="006241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6241B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6241B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"https://i.pinimg.com/originals/e0/38/7b/e0387b9c6cc7a269ba92f92f8b8321ac.png" \* MERGEFORMATINET </w:instrText>
                            </w:r>
                            <w:r w:rsidRPr="006241B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6241B6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1FD2F2C6" wp14:editId="7AB867C0">
                                  <wp:extent cx="830580" cy="705485"/>
                                  <wp:effectExtent l="0" t="0" r="0" b="5715"/>
                                  <wp:docPr id="7" name="Picture 7" descr="Free Sports Clipart for parties, crafts, school projects, websit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ree Sports Clipart for parties, crafts, school projects, websit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41B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3D0A4B47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E37ED" id="Rounded Rectangle 6" o:spid="_x0000_s1027" style="position:absolute;margin-left:389.25pt;margin-top:4.75pt;width:89.5pt;height:10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" fillcolor="white [3201]" strokecolor="black [3213]" strokeweight="1pt">
                <v:stroke joinstyle="miter"/>
                <v:path arrowok="t"/>
                <v:textbox>
                  <w:txbxContent>
                    <w:p w:rsidR="006241B6" w:rsidRPr="006241B6" w:rsidRDefault="006241B6" w:rsidP="006241B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6241B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6241B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"https://i.pinimg.com/originals/e0/38/7b/e0387b9c6cc7a269ba92f92f8b8321ac.png" \* MERGEFORMATINET </w:instrText>
                      </w:r>
                      <w:r w:rsidRPr="006241B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6241B6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705485"/>
                            <wp:effectExtent l="0" t="0" r="0" b="5715"/>
                            <wp:docPr id="7" name="Picture 7" descr="Free Sports Clipart for parties, crafts, school projects, websit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ree Sports Clipart for parties, crafts, school projects, websit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70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41B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8D94C7" wp14:editId="369158FB">
                <wp:simplePos x="0" y="0"/>
                <wp:positionH relativeFrom="column">
                  <wp:posOffset>-102235</wp:posOffset>
                </wp:positionH>
                <wp:positionV relativeFrom="paragraph">
                  <wp:posOffset>4278630</wp:posOffset>
                </wp:positionV>
                <wp:extent cx="1136650" cy="1303655"/>
                <wp:effectExtent l="0" t="0" r="25400" b="10795"/>
                <wp:wrapNone/>
                <wp:docPr id="131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170FE" w14:textId="77777777" w:rsidR="001662EB" w:rsidRPr="001662EB" w:rsidRDefault="001662EB" w:rsidP="001662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66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166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"https://lh3.googleusercontent.com/proxy/pHpJLtNge6QRDjNpuH_ZEPsw05j_2KC4OwLG2CLK_6rb0CxoUyzaPi6YzsKfIiDzuFD9M_q7_qE_KeG6Z514x6P23fMUI0pjP612DbrtpA" \* MERGEFORMATINET </w:instrText>
                            </w:r>
                            <w:r w:rsidRPr="00166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1662E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0F711814" wp14:editId="00B57D54">
                                  <wp:extent cx="830580" cy="607695"/>
                                  <wp:effectExtent l="0" t="0" r="0" b="1905"/>
                                  <wp:docPr id="36" name="Picture 36" descr="Free Stress Reading Cliparts, Download Free Clip Art, Free Clip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Free Stress Reading Cliparts, Download Free Clip Art, Free Clip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6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7138B78E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64CB4" id="Rounded Rectangle 18" o:spid="_x0000_s1028" style="position:absolute;margin-left:-8.05pt;margin-top:336.9pt;width:89.5pt;height:10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" fillcolor="white [3201]" strokecolor="black [3213]" strokeweight="1pt">
                <v:stroke joinstyle="miter"/>
                <v:path arrowok="t"/>
                <v:textbox>
                  <w:txbxContent>
                    <w:p w:rsidR="001662EB" w:rsidRPr="001662EB" w:rsidRDefault="001662EB" w:rsidP="001662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166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166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"https://lh3.googleusercontent.com/proxy/pHpJLtNge6QRDjNpuH_ZEPsw05j_2KC4OwLG2CLK_6rb0CxoUyzaPi6YzsKfIiDzuFD9M_q7_qE_KeG6Z514x6P23fMUI0pjP612DbrtpA" \* MERGEFORMATINET </w:instrText>
                      </w:r>
                      <w:r w:rsidRPr="00166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1662E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607695"/>
                            <wp:effectExtent l="0" t="0" r="0" b="1905"/>
                            <wp:docPr id="36" name="Picture 36" descr="Free Stress Reading Cliparts, Download Free Clip Art, Free Clip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Free Stress Reading Cliparts, Download Free Clip Art, Free Clip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6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0F61FD" wp14:editId="462EE15B">
                <wp:simplePos x="0" y="0"/>
                <wp:positionH relativeFrom="column">
                  <wp:posOffset>2463800</wp:posOffset>
                </wp:positionH>
                <wp:positionV relativeFrom="paragraph">
                  <wp:posOffset>1464310</wp:posOffset>
                </wp:positionV>
                <wp:extent cx="1136650" cy="1303655"/>
                <wp:effectExtent l="0" t="0" r="25400" b="10795"/>
                <wp:wrapNone/>
                <wp:docPr id="12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885BF" w14:textId="77777777" w:rsidR="00A8799F" w:rsidRPr="00A8799F" w:rsidRDefault="00A8799F" w:rsidP="00A879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A8799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A8799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"https://cdn2.iconfinder.com/data/icons/sport-set-2/64/iconspace_Scoreboard-512.png" \* MERGEFORMATINET </w:instrText>
                            </w:r>
                            <w:r w:rsidRPr="00A8799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A8799F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D95AC9F" wp14:editId="020C36F1">
                                  <wp:extent cx="830580" cy="830580"/>
                                  <wp:effectExtent l="0" t="0" r="0" b="0"/>
                                  <wp:docPr id="13" name="Picture 13" descr="Game, score, scoreboard, sport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Game, score, scoreboard, sport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799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36BFE5BA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0438C" id="Rounded Rectangle 9" o:spid="_x0000_s1029" style="position:absolute;margin-left:194pt;margin-top:115.3pt;width:89.5pt;height:10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" fillcolor="white [3201]" strokecolor="black [3213]" strokeweight="1pt">
                <v:stroke joinstyle="miter"/>
                <v:path arrowok="t"/>
                <v:textbox>
                  <w:txbxContent>
                    <w:p w:rsidR="00A8799F" w:rsidRPr="00A8799F" w:rsidRDefault="00A8799F" w:rsidP="00A879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A8799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A8799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"https://cdn2.iconfinder.com/data/icons/sport-set-2/64/iconspace_Scoreboard-512.png" \* MERGEFORMATINET </w:instrText>
                      </w:r>
                      <w:r w:rsidRPr="00A8799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A8799F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830580"/>
                            <wp:effectExtent l="0" t="0" r="0" b="0"/>
                            <wp:docPr id="13" name="Picture 13" descr="Game, score, scoreboard, sport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Game, score, scoreboard, sport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799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882D9D" wp14:editId="764A9EE6">
                <wp:simplePos x="0" y="0"/>
                <wp:positionH relativeFrom="column">
                  <wp:posOffset>2464435</wp:posOffset>
                </wp:positionH>
                <wp:positionV relativeFrom="paragraph">
                  <wp:posOffset>65405</wp:posOffset>
                </wp:positionV>
                <wp:extent cx="1136650" cy="1303655"/>
                <wp:effectExtent l="0" t="0" r="25400" b="10795"/>
                <wp:wrapNone/>
                <wp:docPr id="128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EF44A" w14:textId="77777777" w:rsidR="00181E82" w:rsidRPr="00181E82" w:rsidRDefault="00181E82" w:rsidP="00181E8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81E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181E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"https://cdn0.iconfinder.com/data/icons/e-mail-color/512/email_junk_mail_phishing_scam_spam_virus-512.png" \* MERGEFORMATINET </w:instrText>
                            </w:r>
                            <w:r w:rsidRPr="00181E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181E8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29A47F10" wp14:editId="26AB558B">
                                  <wp:extent cx="830580" cy="830580"/>
                                  <wp:effectExtent l="0" t="0" r="0" b="0"/>
                                  <wp:docPr id="4" name="Picture 4" descr="Email, junk, mail, phishing, scam, spam, virus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mail, junk, mail, phishing, scam, spam, virus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1E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5E1E7926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7F1E9" id="Rounded Rectangle 4" o:spid="_x0000_s1030" style="position:absolute;margin-left:194.05pt;margin-top:5.15pt;width:89.5pt;height:10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" fillcolor="white [3201]" strokecolor="black [3213]" strokeweight="1pt">
                <v:stroke joinstyle="miter"/>
                <v:path arrowok="t"/>
                <v:textbox>
                  <w:txbxContent>
                    <w:p w:rsidR="00181E82" w:rsidRPr="00181E82" w:rsidRDefault="00181E82" w:rsidP="00181E8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181E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181E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"https://cdn0.iconfinder.com/data/icons/e-mail-color/512/email_junk_mail_phishing_scam_spam_virus-512.png" \* MERGEFORMATINET </w:instrText>
                      </w:r>
                      <w:r w:rsidRPr="00181E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181E8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830580"/>
                            <wp:effectExtent l="0" t="0" r="0" b="0"/>
                            <wp:docPr id="4" name="Picture 4" descr="Email, junk, mail, phishing, scam, spam, virus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mail, junk, mail, phishing, scam, spam, virus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1E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EC69B" wp14:editId="5CD5F542">
                <wp:simplePos x="0" y="0"/>
                <wp:positionH relativeFrom="column">
                  <wp:posOffset>1183640</wp:posOffset>
                </wp:positionH>
                <wp:positionV relativeFrom="paragraph">
                  <wp:posOffset>1455420</wp:posOffset>
                </wp:positionV>
                <wp:extent cx="1136650" cy="1303655"/>
                <wp:effectExtent l="0" t="0" r="25400" b="10795"/>
                <wp:wrapNone/>
                <wp:docPr id="62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2AF5D" w14:textId="77777777" w:rsidR="00175BE2" w:rsidRPr="00175BE2" w:rsidRDefault="00175BE2" w:rsidP="00175BE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75BE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175BE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"https://www.goodfreephotos.com/albums/vector-images/steak-vector-art.png" \* MERGEFORMATINET </w:instrText>
                            </w:r>
                            <w:r w:rsidRPr="00175BE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175BE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15FD7FFA" wp14:editId="3923626D">
                                  <wp:extent cx="830580" cy="498475"/>
                                  <wp:effectExtent l="0" t="0" r="0" b="0"/>
                                  <wp:docPr id="12" name="Picture 12" descr="Steak Vector Art image - Free stock photo - Public Domain phot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teak Vector Art image - Free stock photo - Public Domain phot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49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75BE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13BE6099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B8C2A" id="Rounded Rectangle 8" o:spid="_x0000_s1031" style="position:absolute;margin-left:93.2pt;margin-top:114.6pt;width:89.5pt;height:10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" fillcolor="white [3201]" strokecolor="black [3213]" strokeweight="1pt">
                <v:stroke joinstyle="miter"/>
                <v:path arrowok="t"/>
                <v:textbox>
                  <w:txbxContent>
                    <w:p w:rsidR="00175BE2" w:rsidRPr="00175BE2" w:rsidRDefault="00175BE2" w:rsidP="00175BE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175BE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175BE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"https://www.goodfreephotos.com/albums/vector-images/steak-vector-art.png" \* MERGEFORMATINET </w:instrText>
                      </w:r>
                      <w:r w:rsidRPr="00175BE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175BE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498475"/>
                            <wp:effectExtent l="0" t="0" r="0" b="0"/>
                            <wp:docPr id="12" name="Picture 12" descr="Steak Vector Art image - Free stock photo - Public Domain phot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teak Vector Art image - Free stock photo - Public Domain phot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49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75BE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ED3B9" wp14:editId="7A7D2583">
                <wp:simplePos x="0" y="0"/>
                <wp:positionH relativeFrom="column">
                  <wp:posOffset>1183640</wp:posOffset>
                </wp:positionH>
                <wp:positionV relativeFrom="paragraph">
                  <wp:posOffset>56515</wp:posOffset>
                </wp:positionV>
                <wp:extent cx="1136650" cy="1303655"/>
                <wp:effectExtent l="0" t="0" r="25400" b="10795"/>
                <wp:wrapNone/>
                <wp:docPr id="61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152B4" w14:textId="77777777" w:rsidR="005E0A96" w:rsidRPr="005E0A96" w:rsidRDefault="005E0A96" w:rsidP="005E0A9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5E0A9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5E0A9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"https://lh3.googleusercontent.com/proxy/GlDhzIl2vBaO0-kfg07EmfpZotg1rPiyIKbkgFmRvVEduFG6k2JHzb7aXq8XJ4zDqO0VXbE-3wtV262x4RMIiNRh5NXwhiPCtO1Tg6_NAu2G" \* MERGEFORMATINET </w:instrText>
                            </w:r>
                            <w:r w:rsidRPr="005E0A9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5E0A96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1D83C9D0" wp14:editId="63E1FEB6">
                                  <wp:extent cx="796705" cy="851535"/>
                                  <wp:effectExtent l="0" t="0" r="0" b="0"/>
                                  <wp:docPr id="3" name="Picture 3" descr="Skiing clipart free | Clipart Panda - Free Clipart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kiing clipart free | Clipart Panda - Free Clipart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381" cy="85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E0A9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77EEA578" w14:textId="77777777" w:rsidR="00622059" w:rsidRDefault="00622059" w:rsidP="006220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C7CB3" id="Rounded Rectangle 3" o:spid="_x0000_s1032" style="position:absolute;margin-left:93.2pt;margin-top:4.45pt;width:89.5pt;height:10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" fillcolor="white [3201]" strokecolor="black [3213]" strokeweight="1pt">
                <v:stroke joinstyle="miter"/>
                <v:path arrowok="t"/>
                <v:textbox>
                  <w:txbxContent>
                    <w:p w:rsidR="005E0A96" w:rsidRPr="005E0A96" w:rsidRDefault="005E0A96" w:rsidP="005E0A9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5E0A9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5E0A9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"https://lh3.googleusercontent.com/proxy/GlDhzIl2vBaO0-kfg07EmfpZotg1rPiyIKbkgFmRvVEduFG6k2JHzb7aXq8XJ4zDqO0VXbE-3wtV262x4RMIiNRh5NXwhiPCtO1Tg6_NAu2G" \* MERGEFORMATINET </w:instrText>
                      </w:r>
                      <w:r w:rsidRPr="005E0A9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5E0A96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 wp14:anchorId="7D0F1976" wp14:editId="4750BA07">
                            <wp:extent cx="796705" cy="851535"/>
                            <wp:effectExtent l="0" t="0" r="0" b="0"/>
                            <wp:docPr id="3" name="Picture 3" descr="Skiing clipart free | Clipart Panda - Free Clipart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kiing clipart free | Clipart Panda - Free Clipart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381" cy="852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E0A9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Default="00622059" w:rsidP="006220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51378" wp14:editId="7998A640">
                <wp:simplePos x="0" y="0"/>
                <wp:positionH relativeFrom="column">
                  <wp:posOffset>-134620</wp:posOffset>
                </wp:positionH>
                <wp:positionV relativeFrom="paragraph">
                  <wp:posOffset>80645</wp:posOffset>
                </wp:positionV>
                <wp:extent cx="1136650" cy="1303655"/>
                <wp:effectExtent l="0" t="0" r="25400" b="10795"/>
                <wp:wrapNone/>
                <wp:docPr id="60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BEF1F" w14:textId="77777777" w:rsidR="00931832" w:rsidRPr="00931832" w:rsidRDefault="00931832" w:rsidP="009318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   </w:t>
                            </w:r>
                            <w:r w:rsidRPr="009318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9318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"https://i.dlpng.com/static/png/490260_preview.png" \* MERGEFORMATINET </w:instrText>
                            </w:r>
                            <w:r w:rsidRPr="009318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93183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6FF57743" wp14:editId="36ED3BCD">
                                  <wp:extent cx="476661" cy="914400"/>
                                  <wp:effectExtent l="0" t="0" r="6350" b="0"/>
                                  <wp:docPr id="1" name="Picture 1" descr="Download Free png Girl spa clipart - DLPNG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ownload Free png Girl spa clipart - DLPNG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865" cy="91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183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4D6125D1" w14:textId="77777777" w:rsidR="00622059" w:rsidRPr="0042195D" w:rsidRDefault="00622059" w:rsidP="00622059">
                            <w:pPr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1EF5B" id="Rounded Rectangle 2" o:spid="_x0000_s1033" style="position:absolute;margin-left:-10.6pt;margin-top:6.35pt;width:89.5pt;height:10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:rsidR="00931832" w:rsidRPr="00931832" w:rsidRDefault="00931832" w:rsidP="0093183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   </w:t>
                      </w:r>
                      <w:r w:rsidRPr="009318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9318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"https://i.dlpng.com/static/png/490260_preview.png" \* MERGEFORMATINET </w:instrText>
                      </w:r>
                      <w:r w:rsidRPr="009318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93183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476661" cy="914400"/>
                            <wp:effectExtent l="0" t="0" r="6350" b="0"/>
                            <wp:docPr id="1" name="Picture 1" descr="Download Free png Girl spa clipart - DLPNG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ownload Free png Girl spa clipart - DLPNG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865" cy="916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183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2EE646" wp14:editId="5245038A">
                <wp:simplePos x="0" y="0"/>
                <wp:positionH relativeFrom="column">
                  <wp:posOffset>3706495</wp:posOffset>
                </wp:positionH>
                <wp:positionV relativeFrom="paragraph">
                  <wp:posOffset>50165</wp:posOffset>
                </wp:positionV>
                <wp:extent cx="1136650" cy="1303655"/>
                <wp:effectExtent l="0" t="0" r="25400" b="10795"/>
                <wp:wrapThrough wrapText="bothSides">
                  <wp:wrapPolygon edited="0">
                    <wp:start x="1448" y="0"/>
                    <wp:lineTo x="0" y="1263"/>
                    <wp:lineTo x="0" y="20516"/>
                    <wp:lineTo x="1448" y="21463"/>
                    <wp:lineTo x="20273" y="21463"/>
                    <wp:lineTo x="21721" y="20516"/>
                    <wp:lineTo x="21721" y="1263"/>
                    <wp:lineTo x="20273" y="0"/>
                    <wp:lineTo x="1448" y="0"/>
                  </wp:wrapPolygon>
                </wp:wrapThrough>
                <wp:docPr id="59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2D6E9" w14:textId="77777777" w:rsidR="00181E82" w:rsidRPr="00181E82" w:rsidRDefault="00181E82" w:rsidP="00181E8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181E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181E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"https://lh3.googleusercontent.com/proxy/etVVvM4-vIAcI2-W7xfjlBs3OFWe8-4CEWaJCDgMmB_0EGI48J87UXJM6sgrKAGhT8QwkyI1CYgaRmP_93YA7KBhRkKbCDkmutbkAmoO-Sy6gw" \* MERGEFORMATINET </w:instrText>
                            </w:r>
                            <w:r w:rsidRPr="00181E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181E8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61C080E" wp14:editId="3C6DE018">
                                  <wp:extent cx="719744" cy="719744"/>
                                  <wp:effectExtent l="0" t="0" r="4445" b="4445"/>
                                  <wp:docPr id="6" name="Picture 6" descr="Pen clipart | Clipart Panda - Free Clipart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en clipart | Clipart Panda - Free Clipart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528" cy="722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1E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2AEB7692" w14:textId="77777777" w:rsidR="00181E82" w:rsidRPr="00181E82" w:rsidRDefault="00181E82" w:rsidP="00181E8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26309549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DC650" id="Rounded Rectangle 5" o:spid="_x0000_s1034" style="position:absolute;margin-left:291.85pt;margin-top:3.95pt;width:89.5pt;height:10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" fillcolor="white [3201]" strokecolor="black [3213]" strokeweight="1pt">
                <v:stroke joinstyle="miter"/>
                <v:path arrowok="t"/>
                <v:textbox>
                  <w:txbxContent>
                    <w:p w:rsidR="00181E82" w:rsidRPr="00181E82" w:rsidRDefault="00181E82" w:rsidP="00181E8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181E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181E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"https://lh3.googleusercontent.com/proxy/etVVvM4-vIAcI2-W7xfjlBs3OFWe8-4CEWaJCDgMmB_0EGI48J87UXJM6sgrKAGhT8QwkyI1CYgaRmP_93YA7KBhRkKbCDkmutbkAmoO-Sy6gw" \* MERGEFORMATINET </w:instrText>
                      </w:r>
                      <w:r w:rsidRPr="00181E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181E8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719744" cy="719744"/>
                            <wp:effectExtent l="0" t="0" r="4445" b="4445"/>
                            <wp:docPr id="6" name="Picture 6" descr="Pen clipart | Clipart Panda - Free Clipart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en clipart | Clipart Panda - Free Clipart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528" cy="722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1E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181E82" w:rsidRPr="00181E82" w:rsidRDefault="00181E82" w:rsidP="00181E8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A5A591" wp14:editId="39CD7CC0">
                <wp:simplePos x="0" y="0"/>
                <wp:positionH relativeFrom="column">
                  <wp:posOffset>-133985</wp:posOffset>
                </wp:positionH>
                <wp:positionV relativeFrom="paragraph">
                  <wp:posOffset>1479550</wp:posOffset>
                </wp:positionV>
                <wp:extent cx="1136650" cy="1303655"/>
                <wp:effectExtent l="0" t="0" r="25400" b="10795"/>
                <wp:wrapNone/>
                <wp:docPr id="5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5D7C7" w14:textId="77777777" w:rsidR="00B500B0" w:rsidRPr="00B500B0" w:rsidRDefault="00B500B0" w:rsidP="00B500B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B500B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B500B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"https://creazilla-store.fra1.digitaloceanspaces.com/emojis/58836/studio-microphone-emoji-clipart-md.png" \* MERGEFORMATINET </w:instrText>
                            </w:r>
                            <w:r w:rsidRPr="00B500B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B500B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5E3ADED8" wp14:editId="1383F46A">
                                  <wp:extent cx="830580" cy="83058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00B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7BB3F642" w14:textId="77777777" w:rsidR="00B500B0" w:rsidRPr="00B500B0" w:rsidRDefault="00B500B0" w:rsidP="00B500B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41FB43AD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CDC20" id="Rounded Rectangle 7" o:spid="_x0000_s1035" style="position:absolute;margin-left:-10.55pt;margin-top:116.5pt;width:89.5pt;height:10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" fillcolor="white [3201]" strokecolor="black [3213]" strokeweight="1pt">
                <v:stroke joinstyle="miter"/>
                <v:path arrowok="t"/>
                <v:textbox>
                  <w:txbxContent>
                    <w:p w:rsidR="00B500B0" w:rsidRPr="00B500B0" w:rsidRDefault="00B500B0" w:rsidP="00B500B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B500B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B500B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"https://creazilla-store.fra1.digitaloceanspaces.com/emojis/58836/studio-microphone-emoji-clipart-md.png" \* MERGEFORMATINET </w:instrText>
                      </w:r>
                      <w:r w:rsidRPr="00B500B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B500B0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83058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00B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B500B0" w:rsidRPr="00B500B0" w:rsidRDefault="00B500B0" w:rsidP="00B500B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3799C2" wp14:editId="3F12704F">
                <wp:simplePos x="0" y="0"/>
                <wp:positionH relativeFrom="column">
                  <wp:posOffset>3704590</wp:posOffset>
                </wp:positionH>
                <wp:positionV relativeFrom="paragraph">
                  <wp:posOffset>1448435</wp:posOffset>
                </wp:positionV>
                <wp:extent cx="1136650" cy="1303655"/>
                <wp:effectExtent l="0" t="0" r="25400" b="10795"/>
                <wp:wrapNone/>
                <wp:docPr id="56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C9EAE" w14:textId="77777777" w:rsidR="002D0CEC" w:rsidRPr="002D0CEC" w:rsidRDefault="002D0CEC" w:rsidP="002D0C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2D0CE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2D0CE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"https://cdn.pixabay.com/photo/2020/01/08/06/28/scones-4749380_1280.png" \* MERGEFORMATINET </w:instrText>
                            </w:r>
                            <w:r w:rsidRPr="002D0CE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2D0CEC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8444838" wp14:editId="7E9371A5">
                                  <wp:extent cx="830580" cy="577850"/>
                                  <wp:effectExtent l="0" t="0" r="0" b="6350"/>
                                  <wp:docPr id="14" name="Picture 14" descr="Scones Scone Jam - Free image on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cones Scone Jam - Free image on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D0CE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4FF02472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0DCA4" id="Rounded Rectangle 10" o:spid="_x0000_s1036" style="position:absolute;margin-left:291.7pt;margin-top:114.05pt;width:89.5pt;height:10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" fillcolor="white [3201]" strokecolor="black [3213]" strokeweight="1pt">
                <v:stroke joinstyle="miter"/>
                <v:path arrowok="t"/>
                <v:textbox>
                  <w:txbxContent>
                    <w:p w:rsidR="002D0CEC" w:rsidRPr="002D0CEC" w:rsidRDefault="002D0CEC" w:rsidP="002D0CE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2D0CE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2D0CE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"https://cdn.pixabay.com/photo/2020/01/08/06/28/scones-4749380_1280.png" \* MERGEFORMATINET </w:instrText>
                      </w:r>
                      <w:r w:rsidRPr="002D0CE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2D0CEC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577850"/>
                            <wp:effectExtent l="0" t="0" r="0" b="6350"/>
                            <wp:docPr id="14" name="Picture 14" descr="Scones Scone Jam - Free image on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cones Scone Jam - Free image on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D0CE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6B4F74" wp14:editId="4CD3FD4A">
                <wp:simplePos x="0" y="0"/>
                <wp:positionH relativeFrom="column">
                  <wp:posOffset>3728720</wp:posOffset>
                </wp:positionH>
                <wp:positionV relativeFrom="paragraph">
                  <wp:posOffset>2872105</wp:posOffset>
                </wp:positionV>
                <wp:extent cx="1136650" cy="1303655"/>
                <wp:effectExtent l="0" t="0" r="25400" b="10795"/>
                <wp:wrapNone/>
                <wp:docPr id="55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41316" w14:textId="77777777" w:rsidR="00D2589F" w:rsidRPr="00D2589F" w:rsidRDefault="00D2589F" w:rsidP="00D258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2589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D2589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"https://creazilla-store.fra1.digitaloceanspaces.com/emojis/54817/motor-scooter-emoji-clipart-md.png" \* MERGEFORMATINET </w:instrText>
                            </w:r>
                            <w:r w:rsidRPr="00D2589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D2589F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797BB6F5" wp14:editId="1A26C420">
                                  <wp:extent cx="830580" cy="83058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589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330D24BC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C5B0E" id="Rounded Rectangle 16" o:spid="_x0000_s1037" style="position:absolute;margin-left:293.6pt;margin-top:226.15pt;width:89.5pt;height:10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" fillcolor="white [3201]" strokecolor="black [3213]" strokeweight="1pt">
                <v:stroke joinstyle="miter"/>
                <v:path arrowok="t"/>
                <v:textbox>
                  <w:txbxContent>
                    <w:p w:rsidR="00D2589F" w:rsidRPr="00D2589F" w:rsidRDefault="00D2589F" w:rsidP="00D258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D2589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D2589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"https://creazilla-store.fra1.digitaloceanspaces.com/emojis/54817/motor-scooter-emoji-clipart-md.png" \* MERGEFORMATINET </w:instrText>
                      </w:r>
                      <w:r w:rsidRPr="00D2589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D2589F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83058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589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A8EC27" wp14:editId="1A788011">
                <wp:simplePos x="0" y="0"/>
                <wp:positionH relativeFrom="column">
                  <wp:posOffset>-96520</wp:posOffset>
                </wp:positionH>
                <wp:positionV relativeFrom="paragraph">
                  <wp:posOffset>5676265</wp:posOffset>
                </wp:positionV>
                <wp:extent cx="1136650" cy="1303655"/>
                <wp:effectExtent l="0" t="0" r="25400" b="10795"/>
                <wp:wrapNone/>
                <wp:docPr id="53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E3218" w14:textId="5DBF781D" w:rsidR="00E44D38" w:rsidRPr="00E44D38" w:rsidRDefault="00E44D38" w:rsidP="00E44D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44D3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E44D3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"https://creazilla-store.fra1.digitaloceanspaces.com/cliparts/17078/scorpion-clipart-md.png" \* MERGEFORMATINET </w:instrText>
                            </w:r>
                            <w:r w:rsidRPr="00E44D3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E44D3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60B39EC1" wp14:editId="54A51FBD">
                                  <wp:extent cx="830580" cy="872490"/>
                                  <wp:effectExtent l="0" t="0" r="0" b="381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7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44D3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3877849D" w14:textId="12EC38EE" w:rsidR="00C727DE" w:rsidRPr="00C727DE" w:rsidRDefault="00C727DE" w:rsidP="00C727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3335D43C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8EC27" id="Rounded Rectangle 28" o:spid="_x0000_s1038" style="position:absolute;margin-left:-7.6pt;margin-top:446.95pt;width:89.5pt;height:10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" fillcolor="white [3201]" strokecolor="black [3213]" strokeweight="1pt">
                <v:stroke joinstyle="miter"/>
                <v:path arrowok="t"/>
                <v:textbox>
                  <w:txbxContent>
                    <w:p w14:paraId="65DE3218" w14:textId="5DBF781D" w:rsidR="00E44D38" w:rsidRPr="00E44D38" w:rsidRDefault="00E44D38" w:rsidP="00E44D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E44D3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E44D3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"https://creazilla-store.fra1.digitaloceanspaces.com/cliparts/17078/scorpion-clipart-md.png" \* MERGEFORMATINET </w:instrText>
                      </w:r>
                      <w:r w:rsidRPr="00E44D3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E44D38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 wp14:anchorId="60B39EC1" wp14:editId="54A51FBD">
                            <wp:extent cx="830580" cy="872490"/>
                            <wp:effectExtent l="0" t="0" r="0" b="381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7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44D3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14:paraId="3877849D" w14:textId="12EC38EE" w:rsidR="00C727DE" w:rsidRPr="00C727DE" w:rsidRDefault="00C727DE" w:rsidP="00C727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  <w:p w14:paraId="3335D43C" w14:textId="77777777"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D53C" wp14:editId="75621617">
                <wp:simplePos x="0" y="0"/>
                <wp:positionH relativeFrom="column">
                  <wp:posOffset>2501265</wp:posOffset>
                </wp:positionH>
                <wp:positionV relativeFrom="paragraph">
                  <wp:posOffset>5661025</wp:posOffset>
                </wp:positionV>
                <wp:extent cx="1136650" cy="1303655"/>
                <wp:effectExtent l="0" t="0" r="25400" b="10795"/>
                <wp:wrapNone/>
                <wp:docPr id="51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1DA4D" w14:textId="77777777" w:rsidR="00581849" w:rsidRPr="00581849" w:rsidRDefault="00581849" w:rsidP="0058184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58184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58184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"https://i.pinimg.com/originals/28/c4/fb/28c4fb705db11284a50613776956d98c.png" \* MERGEFORMATINET </w:instrText>
                            </w:r>
                            <w:r w:rsidRPr="0058184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581849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5C3EC17C" wp14:editId="6E91A549">
                                  <wp:extent cx="830580" cy="683260"/>
                                  <wp:effectExtent l="0" t="0" r="0" b="2540"/>
                                  <wp:docPr id="137" name="Picture 137" descr="Pasta PNG Clipart Image (met afbeeldingen) | Eten en drinke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Pasta PNG Clipart Image (met afbeeldingen) | Eten en drinke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184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3B10A15A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F0E64" id="Rounded Rectangle 30" o:spid="_x0000_s1039" style="position:absolute;margin-left:196.95pt;margin-top:445.75pt;width:89.5pt;height:10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" fillcolor="white [3201]" strokecolor="black [3213]" strokeweight="1pt">
                <v:stroke joinstyle="miter"/>
                <v:path arrowok="t"/>
                <v:textbox>
                  <w:txbxContent>
                    <w:p w:rsidR="00581849" w:rsidRPr="00581849" w:rsidRDefault="00581849" w:rsidP="0058184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58184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58184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"https://i.pinimg.com/originals/28/c4/fb/28c4fb705db11284a50613776956d98c.png" \* MERGEFORMATINET </w:instrText>
                      </w:r>
                      <w:r w:rsidRPr="0058184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581849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683260"/>
                            <wp:effectExtent l="0" t="0" r="0" b="2540"/>
                            <wp:docPr id="137" name="Picture 137" descr="Pasta PNG Clipart Image (met afbeeldingen) | Eten en drinke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Pasta PNG Clipart Image (met afbeeldingen) | Eten en drinke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68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184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F67281" wp14:editId="5F93AC55">
                <wp:simplePos x="0" y="0"/>
                <wp:positionH relativeFrom="column">
                  <wp:posOffset>3742055</wp:posOffset>
                </wp:positionH>
                <wp:positionV relativeFrom="paragraph">
                  <wp:posOffset>5645150</wp:posOffset>
                </wp:positionV>
                <wp:extent cx="1136650" cy="1303655"/>
                <wp:effectExtent l="0" t="0" r="25400" b="10795"/>
                <wp:wrapNone/>
                <wp:docPr id="50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2C98A" w14:textId="4272D1A3" w:rsidR="00E12B35" w:rsidRPr="00E12B35" w:rsidRDefault="00E12B35" w:rsidP="00E12B3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12B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E12B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"https://static.thenounproject.com/png/100738-200.png" \* MERGEFORMATINET </w:instrText>
                            </w:r>
                            <w:r w:rsidRPr="00E12B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E12B35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00AE904F" wp14:editId="0DC7BB8D">
                                  <wp:extent cx="830580" cy="830580"/>
                                  <wp:effectExtent l="0" t="0" r="0" b="0"/>
                                  <wp:docPr id="5" name="Picture 5" descr="Sculpture Icons - Download Free Vector Icons | Noun Projec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ulpture Icons - Download Free Vector Icons | Noun Projec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2B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2100705A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67281" id="Rounded Rectangle 31" o:spid="_x0000_s1040" style="position:absolute;margin-left:294.65pt;margin-top:444.5pt;width:89.5pt;height:10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" fillcolor="white [3201]" strokecolor="black [3213]" strokeweight="1pt">
                <v:stroke joinstyle="miter"/>
                <v:path arrowok="t"/>
                <v:textbox>
                  <w:txbxContent>
                    <w:p w14:paraId="43E2C98A" w14:textId="4272D1A3" w:rsidR="00E12B35" w:rsidRPr="00E12B35" w:rsidRDefault="00E12B35" w:rsidP="00E12B3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E12B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E12B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"https://static.thenounproject.com/png/100738-200.png" \* MERGEFORMATINET </w:instrText>
                      </w:r>
                      <w:r w:rsidRPr="00E12B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E12B35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 wp14:anchorId="00AE904F" wp14:editId="0DC7BB8D">
                            <wp:extent cx="830580" cy="830580"/>
                            <wp:effectExtent l="0" t="0" r="0" b="0"/>
                            <wp:docPr id="5" name="Picture 5" descr="Sculpture Icons - Download Free Vector Icons | Noun Projec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ulpture Icons - Download Free Vector Icons | Noun Projec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2B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14:paraId="2100705A" w14:textId="77777777"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AC37909" w14:textId="77777777" w:rsidR="00622059" w:rsidRPr="00C915EB" w:rsidRDefault="00622059" w:rsidP="00622059"/>
    <w:p w14:paraId="480735AC" w14:textId="77777777" w:rsidR="00622059" w:rsidRPr="00C915EB" w:rsidRDefault="00622059" w:rsidP="00622059"/>
    <w:p w14:paraId="57A2D46F" w14:textId="77777777" w:rsidR="00622059" w:rsidRPr="00C915EB" w:rsidRDefault="0010321E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47212E" wp14:editId="26D0B58F">
                <wp:simplePos x="0" y="0"/>
                <wp:positionH relativeFrom="margin">
                  <wp:posOffset>4979406</wp:posOffset>
                </wp:positionH>
                <wp:positionV relativeFrom="paragraph">
                  <wp:posOffset>142094</wp:posOffset>
                </wp:positionV>
                <wp:extent cx="1016000" cy="398353"/>
                <wp:effectExtent l="0" t="0" r="0" b="0"/>
                <wp:wrapNone/>
                <wp:docPr id="4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9835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6DC56" w14:textId="77777777" w:rsidR="00622059" w:rsidRPr="0025031A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  <w:t>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6FC2" id="Text Box 33" o:spid="_x0000_s1041" type="#_x0000_t202" style="position:absolute;margin-left:392.1pt;margin-top:11.2pt;width:80pt;height:31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" filled="f" stroked="f" strokeweight=".25pt">
                <v:textbox>
                  <w:txbxContent>
                    <w:p w:rsidR="00622059" w:rsidRPr="0025031A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  <w:t>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DF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D1EC3E" wp14:editId="2360D054">
                <wp:simplePos x="0" y="0"/>
                <wp:positionH relativeFrom="column">
                  <wp:posOffset>3802455</wp:posOffset>
                </wp:positionH>
                <wp:positionV relativeFrom="paragraph">
                  <wp:posOffset>133042</wp:posOffset>
                </wp:positionV>
                <wp:extent cx="965771" cy="331489"/>
                <wp:effectExtent l="0" t="0" r="0" b="0"/>
                <wp:wrapNone/>
                <wp:docPr id="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771" cy="33148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64159" w14:textId="77777777" w:rsidR="00622059" w:rsidRPr="0025031A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</w:pPr>
                            <w:proofErr w:type="spellStart"/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  <w:t>tylo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4F82" id="Text Box 30" o:spid="_x0000_s1042" type="#_x0000_t202" style="position:absolute;margin-left:299.4pt;margin-top:10.5pt;width:76.05pt;height:2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" filled="f" stroked="f" strokeweight=".25pt">
                <v:textbox>
                  <w:txbxContent>
                    <w:p w:rsidR="00622059" w:rsidRPr="0025031A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  <w:t>tylo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24FD22" wp14:editId="2A0FDA4B">
                <wp:simplePos x="0" y="0"/>
                <wp:positionH relativeFrom="column">
                  <wp:posOffset>-43180</wp:posOffset>
                </wp:positionH>
                <wp:positionV relativeFrom="paragraph">
                  <wp:posOffset>178526</wp:posOffset>
                </wp:positionV>
                <wp:extent cx="965200" cy="324485"/>
                <wp:effectExtent l="0" t="0" r="0" b="0"/>
                <wp:wrapSquare wrapText="bothSides"/>
                <wp:docPr id="4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32448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2B919" w14:textId="77777777" w:rsidR="00622059" w:rsidRPr="0010321E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S</w:t>
                            </w:r>
                            <w:r w:rsidRPr="0010321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A8516" id="Text Box 29" o:spid="_x0000_s1043" type="#_x0000_t202" style="position:absolute;margin-left:-3.4pt;margin-top:14.05pt;width:76pt;height:2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" filled="f" stroked="f" strokeweight=".25pt">
                <v:textbox>
                  <w:txbxContent>
                    <w:p w:rsidR="00622059" w:rsidRPr="0010321E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S</w:t>
                      </w:r>
                      <w:r w:rsidRPr="0010321E"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363A06" wp14:editId="645CDCA8">
                <wp:simplePos x="0" y="0"/>
                <wp:positionH relativeFrom="column">
                  <wp:posOffset>2558265</wp:posOffset>
                </wp:positionH>
                <wp:positionV relativeFrom="paragraph">
                  <wp:posOffset>156032</wp:posOffset>
                </wp:positionV>
                <wp:extent cx="955368" cy="324485"/>
                <wp:effectExtent l="0" t="0" r="0" b="0"/>
                <wp:wrapNone/>
                <wp:docPr id="4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368" cy="32448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B819" w14:textId="77777777" w:rsidR="00622059" w:rsidRPr="0025031A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  <w:t>pam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143D6" id="Text Box 32" o:spid="_x0000_s1044" type="#_x0000_t202" style="position:absolute;margin-left:201.45pt;margin-top:12.3pt;width:75.25pt;height:25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" filled="f" stroked="f" strokeweight=".25pt">
                <v:textbox>
                  <w:txbxContent>
                    <w:p w:rsidR="00622059" w:rsidRPr="0025031A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  <w:t>pam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8A091F" wp14:editId="1F8CE047">
                <wp:simplePos x="0" y="0"/>
                <wp:positionH relativeFrom="column">
                  <wp:posOffset>1242581</wp:posOffset>
                </wp:positionH>
                <wp:positionV relativeFrom="paragraph">
                  <wp:posOffset>155868</wp:posOffset>
                </wp:positionV>
                <wp:extent cx="1006347" cy="304800"/>
                <wp:effectExtent l="0" t="0" r="0" b="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347" cy="3048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32F20" w14:textId="77777777" w:rsidR="00622059" w:rsidRPr="0025031A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  <w:lang w:val="en-CA"/>
                              </w:rPr>
                              <w:t>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71142" id="Text Box 31" o:spid="_x0000_s1045" type="#_x0000_t202" style="position:absolute;margin-left:97.85pt;margin-top:12.25pt;width:79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" filled="f" stroked="f" strokeweight=".25pt">
                <v:textbox>
                  <w:txbxContent>
                    <w:p w:rsidR="00622059" w:rsidRPr="0025031A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24"/>
                          <w:lang w:val="en-CA"/>
                        </w:rPr>
                        <w:t>ki</w:t>
                      </w:r>
                    </w:p>
                  </w:txbxContent>
                </v:textbox>
              </v:shape>
            </w:pict>
          </mc:Fallback>
        </mc:AlternateContent>
      </w:r>
    </w:p>
    <w:p w14:paraId="1CBC9512" w14:textId="77777777" w:rsidR="00622059" w:rsidRPr="00C915EB" w:rsidRDefault="00622059" w:rsidP="00622059"/>
    <w:p w14:paraId="09AF98DA" w14:textId="77777777" w:rsidR="00622059" w:rsidRPr="00C915EB" w:rsidRDefault="0032629B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84BA7D" wp14:editId="50F33E2D">
                <wp:simplePos x="0" y="0"/>
                <wp:positionH relativeFrom="column">
                  <wp:posOffset>4934528</wp:posOffset>
                </wp:positionH>
                <wp:positionV relativeFrom="paragraph">
                  <wp:posOffset>34463</wp:posOffset>
                </wp:positionV>
                <wp:extent cx="1136650" cy="1303655"/>
                <wp:effectExtent l="0" t="0" r="25400" b="10795"/>
                <wp:wrapNone/>
                <wp:docPr id="58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33563" w14:textId="77777777" w:rsidR="0032629B" w:rsidRPr="0032629B" w:rsidRDefault="0032629B" w:rsidP="0032629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3262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3262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"https://cdn4.iconfinder.com/data/icons/video-production-linear-outline/300/13122541Untitled-3-512.png" \* MERGEFORMATINET </w:instrText>
                            </w:r>
                            <w:r w:rsidRPr="003262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32629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647EC94B" wp14:editId="6EFD321D">
                                  <wp:extent cx="821055" cy="812800"/>
                                  <wp:effectExtent l="0" t="0" r="4445" b="0"/>
                                  <wp:docPr id="16" name="Picture 16" descr="Film making, movie, production, scenario, screenplay, scrip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Film making, movie, production, scenario, screenplay, scrip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33" t="11880" r="15187" b="13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641" cy="81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29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14440437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40B5A" id="Rounded Rectangle 11" o:spid="_x0000_s1046" style="position:absolute;margin-left:388.55pt;margin-top:2.7pt;width:89.5pt;height:10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" fillcolor="white [3201]" strokecolor="black [3213]" strokeweight="1pt">
                <v:stroke joinstyle="miter"/>
                <v:path arrowok="t"/>
                <v:textbox>
                  <w:txbxContent>
                    <w:p w:rsidR="0032629B" w:rsidRPr="0032629B" w:rsidRDefault="0032629B" w:rsidP="0032629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3262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3262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"https://cdn4.iconfinder.com/data/icons/video-production-linear-outline/300/13122541Untitled-3-</w:instrText>
                      </w:r>
                      <w:bookmarkStart w:id="1" w:name="_GoBack"/>
                      <w:bookmarkEnd w:id="1"/>
                      <w:r w:rsidRPr="003262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512.png" \* MERGEFORMATINET </w:instrText>
                      </w:r>
                      <w:r w:rsidRPr="003262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32629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 wp14:anchorId="5D69139B" wp14:editId="23221BBE">
                            <wp:extent cx="821055" cy="812800"/>
                            <wp:effectExtent l="0" t="0" r="4445" b="0"/>
                            <wp:docPr id="16" name="Picture 16" descr="Film making, movie, production, scenario, screenplay, scrip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Film making, movie, production, scenario, screenplay, scrip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33" t="11880" r="15187" b="133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3641" cy="81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29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879759" w14:textId="77777777" w:rsidR="00622059" w:rsidRPr="00C915EB" w:rsidRDefault="00622059" w:rsidP="00622059"/>
    <w:p w14:paraId="5CC5F4FE" w14:textId="77777777" w:rsidR="00622059" w:rsidRPr="00C915EB" w:rsidRDefault="00622059" w:rsidP="00622059"/>
    <w:p w14:paraId="31548EF0" w14:textId="77777777" w:rsidR="00622059" w:rsidRPr="00C915EB" w:rsidRDefault="0010321E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A52C6D" wp14:editId="41A6108A">
                <wp:simplePos x="0" y="0"/>
                <wp:positionH relativeFrom="column">
                  <wp:posOffset>2602461</wp:posOffset>
                </wp:positionH>
                <wp:positionV relativeFrom="paragraph">
                  <wp:posOffset>99407</wp:posOffset>
                </wp:positionV>
                <wp:extent cx="874053" cy="320040"/>
                <wp:effectExtent l="0" t="0" r="0" b="0"/>
                <wp:wrapNone/>
                <wp:docPr id="4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053" cy="3200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3D64D" w14:textId="77777777" w:rsidR="00622059" w:rsidRPr="00DF5EC9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B4255" id="Text Box 36" o:spid="_x0000_s1047" type="#_x0000_t202" style="position:absolute;margin-left:204.9pt;margin-top:7.85pt;width:68.8pt;height:2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" filled="f" stroked="f" strokeweight=".25pt">
                <v:textbox>
                  <w:txbxContent>
                    <w:p w:rsidR="00622059" w:rsidRPr="00DF5EC9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core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D547CA" wp14:editId="032FD911">
                <wp:simplePos x="0" y="0"/>
                <wp:positionH relativeFrom="column">
                  <wp:posOffset>3688080</wp:posOffset>
                </wp:positionH>
                <wp:positionV relativeFrom="paragraph">
                  <wp:posOffset>94322</wp:posOffset>
                </wp:positionV>
                <wp:extent cx="1156664" cy="320040"/>
                <wp:effectExtent l="0" t="0" r="0" b="0"/>
                <wp:wrapNone/>
                <wp:docPr id="4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664" cy="3200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8AD74" w14:textId="77777777" w:rsidR="00622059" w:rsidRPr="00DF5EC9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76AC" id="Text Box 37" o:spid="_x0000_s1048" type="#_x0000_t202" style="position:absolute;margin-left:290.4pt;margin-top:7.45pt;width:91.1pt;height:2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" filled="f" stroked="f" strokeweight=".25pt">
                <v:textbox>
                  <w:txbxContent>
                    <w:p w:rsidR="00622059" w:rsidRPr="00DF5EC9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cone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A71BFE" wp14:editId="6EE9CFAA">
                <wp:simplePos x="0" y="0"/>
                <wp:positionH relativeFrom="column">
                  <wp:posOffset>1202076</wp:posOffset>
                </wp:positionH>
                <wp:positionV relativeFrom="paragraph">
                  <wp:posOffset>84105</wp:posOffset>
                </wp:positionV>
                <wp:extent cx="1087755" cy="339048"/>
                <wp:effectExtent l="0" t="0" r="0" b="0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339048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1545F" w14:textId="77777777" w:rsidR="00622059" w:rsidRPr="003151CB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teak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88849" id="Text Box 35" o:spid="_x0000_s1049" type="#_x0000_t202" style="position:absolute;margin-left:94.65pt;margin-top:6.6pt;width:85.65pt;height:26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" filled="f" stroked="f" strokeweight=".25pt">
                <v:textbox>
                  <w:txbxContent>
                    <w:p w:rsidR="00622059" w:rsidRPr="003151CB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teak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D0AF49" wp14:editId="52E1472E">
                <wp:simplePos x="0" y="0"/>
                <wp:positionH relativeFrom="column">
                  <wp:posOffset>4880226</wp:posOffset>
                </wp:positionH>
                <wp:positionV relativeFrom="paragraph">
                  <wp:posOffset>53283</wp:posOffset>
                </wp:positionV>
                <wp:extent cx="1234590" cy="347980"/>
                <wp:effectExtent l="0" t="0" r="0" b="0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590" cy="3479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D839E" w14:textId="77777777" w:rsidR="00622059" w:rsidRPr="00DF5EC9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cript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E854" id="Text Box 38" o:spid="_x0000_s1050" type="#_x0000_t202" style="position:absolute;margin-left:384.25pt;margin-top:4.2pt;width:97.2pt;height:2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" filled="f" stroked="f" strokeweight=".25pt">
                <v:textbox>
                  <w:txbxContent>
                    <w:p w:rsidR="00622059" w:rsidRPr="00DF5EC9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cript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748A60" wp14:editId="3CED5679">
                <wp:simplePos x="0" y="0"/>
                <wp:positionH relativeFrom="column">
                  <wp:posOffset>-61645</wp:posOffset>
                </wp:positionH>
                <wp:positionV relativeFrom="paragraph">
                  <wp:posOffset>104597</wp:posOffset>
                </wp:positionV>
                <wp:extent cx="986904" cy="377190"/>
                <wp:effectExtent l="0" t="0" r="0" b="0"/>
                <wp:wrapNone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904" cy="3771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7A5EC" w14:textId="77777777" w:rsidR="00622059" w:rsidRPr="0045629E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E9B84" id="Text Box 34" o:spid="_x0000_s1051" type="#_x0000_t202" style="position:absolute;margin-left:-4.85pt;margin-top:8.25pt;width:77.7pt;height:2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" filled="f" stroked="f" strokeweight=".25pt">
                <v:textbox>
                  <w:txbxContent>
                    <w:p w:rsidR="00622059" w:rsidRPr="0045629E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tudio</w:t>
                      </w:r>
                    </w:p>
                  </w:txbxContent>
                </v:textbox>
              </v:shape>
            </w:pict>
          </mc:Fallback>
        </mc:AlternateContent>
      </w:r>
    </w:p>
    <w:p w14:paraId="13FC5ECA" w14:textId="77777777" w:rsidR="00622059" w:rsidRPr="00C915EB" w:rsidRDefault="00622059" w:rsidP="00622059"/>
    <w:p w14:paraId="53CD1771" w14:textId="77777777" w:rsidR="00622059" w:rsidRPr="00C915EB" w:rsidRDefault="00622059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1B3260" wp14:editId="46688596">
                <wp:simplePos x="0" y="0"/>
                <wp:positionH relativeFrom="column">
                  <wp:posOffset>2487930</wp:posOffset>
                </wp:positionH>
                <wp:positionV relativeFrom="paragraph">
                  <wp:posOffset>41389</wp:posOffset>
                </wp:positionV>
                <wp:extent cx="1136650" cy="1303655"/>
                <wp:effectExtent l="0" t="0" r="25400" b="10795"/>
                <wp:wrapNone/>
                <wp:docPr id="130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F21FA" w14:textId="77777777" w:rsidR="00622059" w:rsidRPr="00B0653D" w:rsidRDefault="0010321E" w:rsidP="00622059">
                            <w:pPr>
                              <w:jc w:val="center"/>
                              <w:rPr>
                                <w:rFonts w:ascii="Sitka Text" w:hAnsi="Sitka Text" w:cs="Times New Roman"/>
                                <w:sz w:val="106"/>
                                <w:szCs w:val="106"/>
                                <w:lang w:val="en-CA"/>
                              </w:rPr>
                            </w:pPr>
                            <w:r>
                              <w:rPr>
                                <w:rFonts w:ascii="Sitka Text" w:hAnsi="Sitka Text" w:cs="Times New Roman"/>
                                <w:sz w:val="106"/>
                                <w:szCs w:val="106"/>
                                <w:lang w:val="en-CA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EAFBE" id="Rounded Rectangle 15" o:spid="_x0000_s1052" style="position:absolute;margin-left:195.9pt;margin-top:3.25pt;width:89.5pt;height:10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:rsidR="00622059" w:rsidRPr="00B0653D" w:rsidRDefault="0010321E" w:rsidP="00622059">
                      <w:pPr>
                        <w:jc w:val="center"/>
                        <w:rPr>
                          <w:rFonts w:ascii="Sitka Text" w:hAnsi="Sitka Text" w:cs="Times New Roman"/>
                          <w:sz w:val="106"/>
                          <w:szCs w:val="106"/>
                          <w:lang w:val="en-CA"/>
                        </w:rPr>
                      </w:pPr>
                      <w:r>
                        <w:rPr>
                          <w:rFonts w:ascii="Sitka Text" w:hAnsi="Sitka Text" w:cs="Times New Roman"/>
                          <w:sz w:val="106"/>
                          <w:szCs w:val="106"/>
                          <w:lang w:val="en-CA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D996F2" wp14:editId="60809861">
                <wp:simplePos x="0" y="0"/>
                <wp:positionH relativeFrom="column">
                  <wp:posOffset>4977130</wp:posOffset>
                </wp:positionH>
                <wp:positionV relativeFrom="paragraph">
                  <wp:posOffset>9525</wp:posOffset>
                </wp:positionV>
                <wp:extent cx="1136650" cy="1303655"/>
                <wp:effectExtent l="0" t="0" r="25400" b="10795"/>
                <wp:wrapNone/>
                <wp:docPr id="38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E5936" w14:textId="77777777" w:rsidR="00EF584D" w:rsidRPr="00EF584D" w:rsidRDefault="00EF584D" w:rsidP="00EF58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  </w:t>
                            </w:r>
                            <w:r w:rsidRPr="00EF584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EF584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"https://www.pinclipart.com/picdir/big/107-1071235_spatula-wikia-clipart.png" \* MERGEFORMATINET </w:instrText>
                            </w:r>
                            <w:r w:rsidRPr="00EF584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EF584D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027863A5" wp14:editId="5EDD94C6">
                                  <wp:extent cx="529083" cy="789710"/>
                                  <wp:effectExtent l="0" t="0" r="4445" b="0"/>
                                  <wp:docPr id="32" name="Picture 32" descr="Spatula - Wikia Clipart - Full Size Clipart (#1071235) - Pin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Spatula - Wikia Clipart - Full Size Clipart (#1071235) - Pin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60" cy="794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584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05312E68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996F2" id="Rounded Rectangle 17" o:spid="_x0000_s1053" style="position:absolute;margin-left:391.9pt;margin-top:.75pt;width:89.5pt;height:10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14:paraId="377E5936" w14:textId="77777777" w:rsidR="00EF584D" w:rsidRPr="00EF584D" w:rsidRDefault="00EF584D" w:rsidP="00EF58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  </w:t>
                      </w:r>
                      <w:r w:rsidRPr="00EF584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EF584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"https://www.pinclipart.com/picdir/big/107-1071235_spatula-wikia-clipart.png" \* MERGEFORMATINET </w:instrText>
                      </w:r>
                      <w:r w:rsidRPr="00EF584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EF584D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 wp14:anchorId="027863A5" wp14:editId="5EDD94C6">
                            <wp:extent cx="529083" cy="789710"/>
                            <wp:effectExtent l="0" t="0" r="4445" b="0"/>
                            <wp:docPr id="32" name="Picture 32" descr="Spatula - Wikia Clipart - Full Size Clipart (#1071235) - Pin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Spatula - Wikia Clipart - Full Size Clipart (#1071235) - Pin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060" cy="794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584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14:paraId="05312E68" w14:textId="77777777"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2B29B" wp14:editId="256AB755">
                <wp:simplePos x="0" y="0"/>
                <wp:positionH relativeFrom="column">
                  <wp:posOffset>-112395</wp:posOffset>
                </wp:positionH>
                <wp:positionV relativeFrom="paragraph">
                  <wp:posOffset>49530</wp:posOffset>
                </wp:positionV>
                <wp:extent cx="1125220" cy="1271270"/>
                <wp:effectExtent l="0" t="0" r="17780" b="24130"/>
                <wp:wrapNone/>
                <wp:docPr id="37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5220" cy="12712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978D5" w14:textId="77777777" w:rsidR="000A462C" w:rsidRPr="000A462C" w:rsidRDefault="000A462C" w:rsidP="000A462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0A462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0A462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"https://wallazee.global.ssl.fastly.net/images/dynamic/items/645-1024.png" \* MERGEFORMATINET </w:instrText>
                            </w:r>
                            <w:r w:rsidRPr="000A462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0A462C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36D613A5" wp14:editId="4DBC8425">
                                  <wp:extent cx="819150" cy="819150"/>
                                  <wp:effectExtent l="0" t="0" r="6350" b="0"/>
                                  <wp:docPr id="21" name="Picture 21" descr="Boombox | WallaBee: Collecting and Trading Card Game on iOS &amp; Andro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Boombox | WallaBee: Collecting and Trading Card Game on iOS &amp; Andro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462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5AED72CC" w14:textId="77777777" w:rsidR="000A462C" w:rsidRPr="000A462C" w:rsidRDefault="000A462C" w:rsidP="000A462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6259D9C5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FAA84" id="Rounded Rectangle 12" o:spid="_x0000_s1054" style="position:absolute;margin-left:-8.85pt;margin-top:3.9pt;width:88.6pt;height:10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" fillcolor="white [3201]" strokecolor="black [3213]" strokeweight="1pt">
                <v:stroke joinstyle="miter"/>
                <v:path arrowok="t"/>
                <v:textbox>
                  <w:txbxContent>
                    <w:p w:rsidR="000A462C" w:rsidRPr="000A462C" w:rsidRDefault="000A462C" w:rsidP="000A462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0A462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0A462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"https://wallazee.global.ssl.fastly.net/images/dynamic/items/645-1024.png" \* MERGEFORMATINET </w:instrText>
                      </w:r>
                      <w:r w:rsidRPr="000A462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0A462C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19150" cy="819150"/>
                            <wp:effectExtent l="0" t="0" r="6350" b="0"/>
                            <wp:docPr id="21" name="Picture 21" descr="Boombox | WallaBee: Collecting and Trading Card Game on iOS &amp; Andro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Boombox | WallaBee: Collecting and Trading Card Game on iOS &amp; Androi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462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0A462C" w:rsidRPr="000A462C" w:rsidRDefault="000A462C" w:rsidP="000A462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7F540" wp14:editId="6E5842A8">
                <wp:simplePos x="0" y="0"/>
                <wp:positionH relativeFrom="column">
                  <wp:posOffset>1208405</wp:posOffset>
                </wp:positionH>
                <wp:positionV relativeFrom="paragraph">
                  <wp:posOffset>24765</wp:posOffset>
                </wp:positionV>
                <wp:extent cx="1160780" cy="1311910"/>
                <wp:effectExtent l="0" t="0" r="20320" b="21590"/>
                <wp:wrapNone/>
                <wp:docPr id="35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780" cy="13119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60817" w14:textId="77777777" w:rsidR="00762E1E" w:rsidRPr="00762E1E" w:rsidRDefault="00762E1E" w:rsidP="00762E1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     </w:t>
                            </w:r>
                            <w:r w:rsidRPr="00762E1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762E1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"https://gallery.yopriceville.com/var/albums/Free-Clipart-Pictures/4th-July-PNG/Transparent_Statue_of_Liberty_PNG_Clipart.png?m=1434276691" \* MERGEFORMATINET </w:instrText>
                            </w:r>
                            <w:r w:rsidRPr="00762E1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762E1E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54266C29" wp14:editId="6110503C">
                                  <wp:extent cx="366122" cy="868218"/>
                                  <wp:effectExtent l="0" t="0" r="2540" b="0"/>
                                  <wp:docPr id="22" name="Picture 22" descr="Transparent Statue of Liberty PNG Clipart | Gallery Yopricevil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Transparent Statue of Liberty PNG Clipart | Gallery Yopricevil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52" cy="873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2E1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54913BB0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941D0" id="Rounded Rectangle 13" o:spid="_x0000_s1055" style="position:absolute;margin-left:95.15pt;margin-top:1.95pt;width:91.4pt;height:10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:rsidR="00762E1E" w:rsidRPr="00762E1E" w:rsidRDefault="00762E1E" w:rsidP="00762E1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     </w:t>
                      </w:r>
                      <w:r w:rsidRPr="00762E1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762E1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"https://gallery.yopriceville.com/var/albums/Free-Clipart-Pictures/4th-July-PNG/Transparent_Statue_of_Liberty_PNG_Clipart.png?m=1434276691" \* MERGEFORMATINET </w:instrText>
                      </w:r>
                      <w:r w:rsidRPr="00762E1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762E1E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366122" cy="868218"/>
                            <wp:effectExtent l="0" t="0" r="2540" b="0"/>
                            <wp:docPr id="22" name="Picture 22" descr="Transparent Statue of Liberty PNG Clipart | Gallery Yopricevill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Transparent Statue of Liberty PNG Clipart | Gallery Yopricevill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52" cy="873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2E1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E091C65" w14:textId="77777777" w:rsidR="00622059" w:rsidRPr="00C915EB" w:rsidRDefault="00622059" w:rsidP="00622059"/>
    <w:p w14:paraId="3E93406F" w14:textId="77777777" w:rsidR="000A462C" w:rsidRDefault="000A462C" w:rsidP="00622059"/>
    <w:p w14:paraId="321BB1F9" w14:textId="77777777" w:rsidR="00622059" w:rsidRPr="00C915EB" w:rsidRDefault="00597368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021FE4" wp14:editId="2B8E4738">
                <wp:simplePos x="0" y="0"/>
                <wp:positionH relativeFrom="column">
                  <wp:posOffset>1212215</wp:posOffset>
                </wp:positionH>
                <wp:positionV relativeFrom="paragraph">
                  <wp:posOffset>96248</wp:posOffset>
                </wp:positionV>
                <wp:extent cx="1222624" cy="372110"/>
                <wp:effectExtent l="0" t="0" r="0" b="0"/>
                <wp:wrapNone/>
                <wp:docPr id="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624" cy="37211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ECF32" w14:textId="77777777" w:rsidR="00622059" w:rsidRPr="00DF5EC9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tatue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6EA0D" id="Text Box 45" o:spid="_x0000_s1056" type="#_x0000_t202" style="position:absolute;margin-left:95.45pt;margin-top:7.6pt;width:96.25pt;height:2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" filled="f" stroked="f" strokeweight=".25pt">
                <v:textbox>
                  <w:txbxContent>
                    <w:p w:rsidR="00622059" w:rsidRPr="00DF5EC9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tatue</w:t>
                      </w:r>
                    </w:p>
                  </w:txbxContent>
                </v:textbox>
              </v:shape>
            </w:pict>
          </mc:Fallback>
        </mc:AlternateContent>
      </w:r>
      <w:r w:rsidR="001F751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4EFD93" wp14:editId="4D6295CB">
                <wp:simplePos x="0" y="0"/>
                <wp:positionH relativeFrom="column">
                  <wp:posOffset>-112395</wp:posOffset>
                </wp:positionH>
                <wp:positionV relativeFrom="paragraph">
                  <wp:posOffset>96157</wp:posOffset>
                </wp:positionV>
                <wp:extent cx="1212351" cy="309880"/>
                <wp:effectExtent l="0" t="0" r="0" b="0"/>
                <wp:wrapNone/>
                <wp:docPr id="3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351" cy="3098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42A6A" w14:textId="77777777" w:rsidR="00622059" w:rsidRPr="002860F0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</w:pPr>
                            <w:proofErr w:type="spellStart"/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téréo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43BEF" id="Text Box 44" o:spid="_x0000_s1057" type="#_x0000_t202" style="position:absolute;margin-left:-8.85pt;margin-top:7.55pt;width:95.45pt;height:2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" filled="f" stroked="f" strokeweight=".25pt">
                <v:textbox>
                  <w:txbxContent>
                    <w:p w:rsidR="00622059" w:rsidRPr="002860F0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téréo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1958B9" wp14:editId="196D9218">
                <wp:simplePos x="0" y="0"/>
                <wp:positionH relativeFrom="column">
                  <wp:posOffset>3779075</wp:posOffset>
                </wp:positionH>
                <wp:positionV relativeFrom="paragraph">
                  <wp:posOffset>79886</wp:posOffset>
                </wp:positionV>
                <wp:extent cx="1099335" cy="372110"/>
                <wp:effectExtent l="0" t="0" r="0" b="0"/>
                <wp:wrapNone/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335" cy="37211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ED0B9" w14:textId="77777777" w:rsidR="00622059" w:rsidRPr="00DF5EC9" w:rsidRDefault="0010321E" w:rsidP="001032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cooter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CF65" id="Text Box 47" o:spid="_x0000_s1058" type="#_x0000_t202" style="position:absolute;margin-left:297.55pt;margin-top:6.3pt;width:86.55pt;height:2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" filled="f" stroked="f" strokeweight=".25pt">
                <v:textbox>
                  <w:txbxContent>
                    <w:p w:rsidR="00622059" w:rsidRPr="00DF5EC9" w:rsidRDefault="0010321E" w:rsidP="0010321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cooter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8A50E1" wp14:editId="244D7705">
                <wp:simplePos x="0" y="0"/>
                <wp:positionH relativeFrom="column">
                  <wp:posOffset>4941870</wp:posOffset>
                </wp:positionH>
                <wp:positionV relativeFrom="paragraph">
                  <wp:posOffset>73824</wp:posOffset>
                </wp:positionV>
                <wp:extent cx="1234768" cy="335915"/>
                <wp:effectExtent l="0" t="0" r="0" b="0"/>
                <wp:wrapNone/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768" cy="33591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F5F96" w14:textId="77777777" w:rsidR="00622059" w:rsidRPr="00DF5EC9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proofErr w:type="spellStart"/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patule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EAFC8" id="Text Box 48" o:spid="_x0000_s1059" type="#_x0000_t202" style="position:absolute;margin-left:389.1pt;margin-top:5.8pt;width:97.25pt;height:2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" filled="f" stroked="f" strokeweight=".25pt">
                <v:textbox>
                  <w:txbxContent>
                    <w:p w:rsidR="00622059" w:rsidRPr="00DF5EC9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patule</w:t>
                      </w:r>
                    </w:p>
                  </w:txbxContent>
                </v:textbox>
              </v:shape>
            </w:pict>
          </mc:Fallback>
        </mc:AlternateContent>
      </w:r>
    </w:p>
    <w:p w14:paraId="6B877A84" w14:textId="77777777" w:rsidR="00622059" w:rsidRDefault="0010321E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DBC5E5" wp14:editId="6C43BC2E">
                <wp:simplePos x="0" y="0"/>
                <wp:positionH relativeFrom="column">
                  <wp:posOffset>4989849</wp:posOffset>
                </wp:positionH>
                <wp:positionV relativeFrom="paragraph">
                  <wp:posOffset>273050</wp:posOffset>
                </wp:positionV>
                <wp:extent cx="1136650" cy="1303655"/>
                <wp:effectExtent l="0" t="0" r="25400" b="10795"/>
                <wp:wrapNone/>
                <wp:docPr id="29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707A" w14:textId="77777777" w:rsidR="00EE2F1B" w:rsidRPr="00EE2F1B" w:rsidRDefault="00EE2F1B" w:rsidP="00EE2F1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E2F1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EE2F1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"https://rahilafoundation.org/wp-content/uploads/2019/08/213-2135206_scholarship-icon-blue-png-clipart-baresan-university-png.png" \* MERGEFORMATINET </w:instrText>
                            </w:r>
                            <w:r w:rsidRPr="00EE2F1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EE2F1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9E30ADA" wp14:editId="26242D1B">
                                  <wp:extent cx="830580" cy="868045"/>
                                  <wp:effectExtent l="0" t="0" r="0" b="0"/>
                                  <wp:docPr id="135" name="Picture 135" descr="213-2135206_scholarship-icon-blue-png-clipart-baresan-universit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213-2135206_scholarship-icon-blue-png-clipart-baresan-universit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6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2F1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00C9DE87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16254" id="Rounded Rectangle 22" o:spid="_x0000_s1060" style="position:absolute;margin-left:392.9pt;margin-top:21.5pt;width:89.5pt;height:10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" fillcolor="white [3201]" strokecolor="black [3213]" strokeweight="1pt">
                <v:stroke joinstyle="miter"/>
                <v:path arrowok="t"/>
                <v:textbox>
                  <w:txbxContent>
                    <w:p w:rsidR="00EE2F1B" w:rsidRPr="00EE2F1B" w:rsidRDefault="00EE2F1B" w:rsidP="00EE2F1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EE2F1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EE2F1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"https://rahilafoundation.org/wp-content/uploads/2019/08/213-2135206_scholarship-icon-blue-png-clipart-baresan-university-png.png" \* MERGEFORMATINET </w:instrText>
                      </w:r>
                      <w:r w:rsidRPr="00EE2F1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EE2F1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868045"/>
                            <wp:effectExtent l="0" t="0" r="0" b="0"/>
                            <wp:docPr id="135" name="Picture 135" descr="213-2135206_scholarship-icon-blue-png-clipart-baresan-universit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213-2135206_scholarship-icon-blue-png-clipart-baresan-universit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68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2F1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971051" wp14:editId="2759EAF0">
                <wp:simplePos x="0" y="0"/>
                <wp:positionH relativeFrom="column">
                  <wp:posOffset>3740332</wp:posOffset>
                </wp:positionH>
                <wp:positionV relativeFrom="paragraph">
                  <wp:posOffset>269711</wp:posOffset>
                </wp:positionV>
                <wp:extent cx="1136650" cy="1303655"/>
                <wp:effectExtent l="0" t="0" r="25400" b="10795"/>
                <wp:wrapNone/>
                <wp:docPr id="54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C2D39" w14:textId="102A28F7" w:rsidR="00C727DE" w:rsidRPr="00C727DE" w:rsidRDefault="00C727DE" w:rsidP="00C727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 xml:space="preserve">  </w:t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"https://www.vippng.com/png/full/95-954924_clip-art-women-smiley-face-computer-icons-drawing.png" \* MERGEFORMATINET </w:instrText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0E655435" wp14:editId="4324C911">
                                  <wp:extent cx="711391" cy="789709"/>
                                  <wp:effectExtent l="0" t="0" r="0" b="0"/>
                                  <wp:docPr id="140" name="Picture 140" descr="smiley face clipart png - Clip Art Women Smiley Face Comput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miley face clipart png - Clip Art Women Smiley Face Comput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651" cy="79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216C1407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71051" id="Rounded Rectangle 21" o:spid="_x0000_s1061" style="position:absolute;margin-left:294.5pt;margin-top:21.25pt;width:89.5pt;height:10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" fillcolor="white [3201]" strokecolor="black [3213]" strokeweight="1pt">
                <v:stroke joinstyle="miter"/>
                <v:path arrowok="t"/>
                <v:textbox>
                  <w:txbxContent>
                    <w:p w14:paraId="605C2D39" w14:textId="102A28F7" w:rsidR="00C727DE" w:rsidRPr="00C727DE" w:rsidRDefault="00C727DE" w:rsidP="00C727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t xml:space="preserve">  </w:t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"https://www.vippng.com/png/full/95-954924_clip-art-women-smiley-face-computer-icons-drawing.png" \* MERGEFORMATINET </w:instrText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 wp14:anchorId="0E655435" wp14:editId="4324C911">
                            <wp:extent cx="711391" cy="789709"/>
                            <wp:effectExtent l="0" t="0" r="0" b="0"/>
                            <wp:docPr id="140" name="Picture 140" descr="smiley face clipart png - Clip Art Women Smiley Face Comput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miley face clipart png - Clip Art Women Smiley Face Comput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651" cy="79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14:paraId="216C1407" w14:textId="77777777"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7740AB8" w14:textId="77777777" w:rsidR="00622059" w:rsidRDefault="0010321E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96C83D" wp14:editId="168C97D7">
                <wp:simplePos x="0" y="0"/>
                <wp:positionH relativeFrom="column">
                  <wp:posOffset>2478588</wp:posOffset>
                </wp:positionH>
                <wp:positionV relativeFrom="paragraph">
                  <wp:posOffset>7783</wp:posOffset>
                </wp:positionV>
                <wp:extent cx="1136650" cy="1303655"/>
                <wp:effectExtent l="0" t="0" r="25400" b="10795"/>
                <wp:wrapNone/>
                <wp:docPr id="132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34CDB" w14:textId="3F3783B5" w:rsidR="00C727DE" w:rsidRPr="00C727DE" w:rsidRDefault="00C727DE" w:rsidP="00C727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"https://www.fourteenfish.com/content/fourteenfish/decorative/rocketman.png" \* MERGEFORMATINET </w:instrText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6AB5A48" wp14:editId="72CD0B4D">
                                  <wp:extent cx="830580" cy="845820"/>
                                  <wp:effectExtent l="0" t="0" r="0" b="5080"/>
                                  <wp:docPr id="139" name="Picture 139" descr="Pass the AKT&quot; Package - Fourteen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ass the AKT&quot; Package - Fourteen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71A9FD44" w14:textId="77777777" w:rsidR="00622059" w:rsidRDefault="00622059" w:rsidP="006220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6C83D" id="Rounded Rectangle 20" o:spid="_x0000_s1062" style="position:absolute;margin-left:195.15pt;margin-top:.6pt;width:89.5pt;height:10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" fillcolor="white [3201]" strokecolor="black [3213]" strokeweight="1pt">
                <v:stroke joinstyle="miter"/>
                <v:path arrowok="t"/>
                <v:textbox>
                  <w:txbxContent>
                    <w:p w14:paraId="36B34CDB" w14:textId="3F3783B5" w:rsidR="00C727DE" w:rsidRPr="00C727DE" w:rsidRDefault="00C727DE" w:rsidP="00C727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"https://www.fourteenfish.com/content/fourteenfish/decorative/rocketman.png" \* MERGEFORMATINET </w:instrText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 wp14:anchorId="46AB5A48" wp14:editId="72CD0B4D">
                            <wp:extent cx="830580" cy="845820"/>
                            <wp:effectExtent l="0" t="0" r="0" b="5080"/>
                            <wp:docPr id="139" name="Picture 139" descr="Pass the AKT&quot; Package - Fourteen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ass the AKT&quot; Package - Fourteen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14:paraId="71A9FD44" w14:textId="77777777" w:rsidR="00622059" w:rsidRDefault="00622059" w:rsidP="006220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A9D81E" wp14:editId="50D4B58A">
                <wp:simplePos x="0" y="0"/>
                <wp:positionH relativeFrom="column">
                  <wp:posOffset>1235939</wp:posOffset>
                </wp:positionH>
                <wp:positionV relativeFrom="paragraph">
                  <wp:posOffset>10616</wp:posOffset>
                </wp:positionV>
                <wp:extent cx="1136650" cy="1303655"/>
                <wp:effectExtent l="0" t="0" r="25400" b="10795"/>
                <wp:wrapNone/>
                <wp:docPr id="63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2A6C2" w14:textId="77777777" w:rsidR="00B57E16" w:rsidRPr="00B57E16" w:rsidRDefault="00B57E16" w:rsidP="00B57E1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B57E1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B57E1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"https://www.pngkit.com/png/full/393-3934437_fashion-clipart-png-transparent-designer-clipart.png" \* MERGEFORMATINET </w:instrText>
                            </w:r>
                            <w:r w:rsidRPr="00B57E1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B57E16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54E32B77" wp14:editId="2A075916">
                                  <wp:extent cx="830580" cy="756285"/>
                                  <wp:effectExtent l="0" t="0" r="0" b="5715"/>
                                  <wp:docPr id="41" name="Picture 41" descr="Download Fashion Clipart Png Transparent - Designer Clipart - Ful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Download Fashion Clipart Png Transparent - Designer Clipart - Ful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75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7E1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2F143D8A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F678F" id="Rounded Rectangle 19" o:spid="_x0000_s1063" style="position:absolute;margin-left:97.3pt;margin-top:.85pt;width:89.5pt;height:10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:rsidR="00B57E16" w:rsidRPr="00B57E16" w:rsidRDefault="00B57E16" w:rsidP="00B57E1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B57E1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B57E1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"https://www.pngkit.com/png/full/393-3934437_fashion-clipart-png-transparent-designer-clipart.png" \* MERGEFORMATINET </w:instrText>
                      </w:r>
                      <w:r w:rsidRPr="00B57E1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B57E16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>
                            <wp:extent cx="830580" cy="756285"/>
                            <wp:effectExtent l="0" t="0" r="0" b="5715"/>
                            <wp:docPr id="41" name="Picture 41" descr="Download Fashion Clipart Png Transparent - Designer Clipart - Ful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Download Fashion Clipart Png Transparent - Designer Clipart - Ful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75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7E1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CC1CEB" w14:textId="77777777" w:rsidR="00622059" w:rsidRDefault="00622059" w:rsidP="00622059"/>
    <w:p w14:paraId="367E48AD" w14:textId="77777777" w:rsidR="00622059" w:rsidRDefault="00622059" w:rsidP="00622059"/>
    <w:p w14:paraId="25B6DE81" w14:textId="77777777" w:rsidR="00622059" w:rsidRDefault="0010321E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454348" wp14:editId="7B32D3F4">
                <wp:simplePos x="0" y="0"/>
                <wp:positionH relativeFrom="column">
                  <wp:posOffset>4942437</wp:posOffset>
                </wp:positionH>
                <wp:positionV relativeFrom="paragraph">
                  <wp:posOffset>66040</wp:posOffset>
                </wp:positionV>
                <wp:extent cx="1274481" cy="320400"/>
                <wp:effectExtent l="0" t="0" r="0" b="0"/>
                <wp:wrapNone/>
                <wp:docPr id="1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81" cy="3204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6ECC5" w14:textId="77777777" w:rsidR="00622059" w:rsidRPr="00D429BB" w:rsidRDefault="0010321E" w:rsidP="001032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spellStart"/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colaire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108BF" id="Text Box 54" o:spid="_x0000_s1064" type="#_x0000_t202" style="position:absolute;margin-left:389.15pt;margin-top:5.2pt;width:100.35pt;height:2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" filled="f" stroked="f" strokeweight=".25pt">
                <v:textbox>
                  <w:txbxContent>
                    <w:p w:rsidR="00622059" w:rsidRPr="00D429BB" w:rsidRDefault="0010321E" w:rsidP="0010321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colaire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FA3DAF" wp14:editId="403A07EE">
                <wp:simplePos x="0" y="0"/>
                <wp:positionH relativeFrom="column">
                  <wp:posOffset>3786505</wp:posOffset>
                </wp:positionH>
                <wp:positionV relativeFrom="paragraph">
                  <wp:posOffset>59055</wp:posOffset>
                </wp:positionV>
                <wp:extent cx="1109331" cy="356400"/>
                <wp:effectExtent l="0" t="0" r="0" b="0"/>
                <wp:wrapNone/>
                <wp:docPr id="2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31" cy="3564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2AEB1" w14:textId="6B9F6FB4" w:rsidR="00622059" w:rsidRPr="00AE74CA" w:rsidRDefault="00C727D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40"/>
                                <w:lang w:val="en-CA"/>
                              </w:rPr>
                              <w:t>S</w:t>
                            </w:r>
                            <w:r w:rsidRPr="00C727DE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  <w:lang w:val="en-CA"/>
                              </w:rPr>
                              <w:t>terne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FA3DAF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65" type="#_x0000_t202" style="position:absolute;margin-left:298.15pt;margin-top:4.65pt;width:87.35pt;height:28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" filled="f" stroked="f" strokeweight=".25pt">
                <v:textbox>
                  <w:txbxContent>
                    <w:p w14:paraId="5AF2AEB1" w14:textId="6B9F6FB4" w:rsidR="00622059" w:rsidRPr="00AE74CA" w:rsidRDefault="00C727D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40"/>
                          <w:lang w:val="en-CA"/>
                        </w:rPr>
                        <w:t>S</w:t>
                      </w:r>
                      <w:r w:rsidRPr="00C727DE">
                        <w:rPr>
                          <w:rFonts w:ascii="Times New Roman" w:hAnsi="Times New Roman" w:cs="Times New Roman"/>
                          <w:sz w:val="32"/>
                          <w:szCs w:val="40"/>
                          <w:lang w:val="en-CA"/>
                        </w:rPr>
                        <w:t>terne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2400D0" wp14:editId="703FEC86">
                <wp:simplePos x="0" y="0"/>
                <wp:positionH relativeFrom="column">
                  <wp:posOffset>1232390</wp:posOffset>
                </wp:positionH>
                <wp:positionV relativeFrom="paragraph">
                  <wp:posOffset>79049</wp:posOffset>
                </wp:positionV>
                <wp:extent cx="1181021" cy="328773"/>
                <wp:effectExtent l="0" t="0" r="0" b="0"/>
                <wp:wrapNone/>
                <wp:docPr id="2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021" cy="32877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5908A" w14:textId="77777777" w:rsidR="00622059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  <w:lang w:val="en-CA"/>
                              </w:rPr>
                            </w:pPr>
                            <w:proofErr w:type="spellStart"/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tyliste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6709A" id="Text Box 51" o:spid="_x0000_s1066" type="#_x0000_t202" style="position:absolute;margin-left:97.05pt;margin-top:6.2pt;width:93pt;height:25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" filled="f" stroked="f" strokeweight=".25pt">
                <v:textbox>
                  <w:txbxContent>
                    <w:p w:rsidR="00622059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36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tyliste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61BD06" wp14:editId="439D8232">
                <wp:simplePos x="0" y="0"/>
                <wp:positionH relativeFrom="column">
                  <wp:posOffset>2456543</wp:posOffset>
                </wp:positionH>
                <wp:positionV relativeFrom="paragraph">
                  <wp:posOffset>73841</wp:posOffset>
                </wp:positionV>
                <wp:extent cx="1181528" cy="360045"/>
                <wp:effectExtent l="0" t="0" r="0" b="0"/>
                <wp:wrapNone/>
                <wp:docPr id="2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528" cy="3600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40314" w14:textId="77777777" w:rsidR="00622059" w:rsidRPr="00AE74CA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spellStart"/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pontané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89C97" id="Text Box 52" o:spid="_x0000_s1067" type="#_x0000_t202" style="position:absolute;margin-left:193.45pt;margin-top:5.8pt;width:93.05pt;height:28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" filled="f" stroked="f" strokeweight=".25pt">
                <v:textbox>
                  <w:txbxContent>
                    <w:p w:rsidR="00622059" w:rsidRPr="00AE74CA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pontané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988B0A" wp14:editId="531AAE10">
                <wp:simplePos x="0" y="0"/>
                <wp:positionH relativeFrom="column">
                  <wp:posOffset>-119380</wp:posOffset>
                </wp:positionH>
                <wp:positionV relativeFrom="paragraph">
                  <wp:posOffset>64589</wp:posOffset>
                </wp:positionV>
                <wp:extent cx="1207226" cy="339090"/>
                <wp:effectExtent l="0" t="0" r="0" b="0"/>
                <wp:wrapNone/>
                <wp:docPr id="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226" cy="3390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E9224" w14:textId="77777777" w:rsidR="00622059" w:rsidRPr="008F7B95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36"/>
                                <w:lang w:val="en-CA"/>
                              </w:rPr>
                            </w:pPr>
                            <w:proofErr w:type="spellStart"/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tressé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4B663" id="Text Box 50" o:spid="_x0000_s1068" type="#_x0000_t202" style="position:absolute;margin-left:-9.4pt;margin-top:5.1pt;width:95.05pt;height:26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" filled="f" stroked="f" strokeweight=".25pt">
                <v:textbox>
                  <w:txbxContent>
                    <w:p w:rsidR="00622059" w:rsidRPr="008F7B95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36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tressé</w:t>
                      </w:r>
                    </w:p>
                  </w:txbxContent>
                </v:textbox>
              </v:shape>
            </w:pict>
          </mc:Fallback>
        </mc:AlternateContent>
      </w:r>
    </w:p>
    <w:p w14:paraId="7382C38A" w14:textId="77777777" w:rsidR="00622059" w:rsidRDefault="00622059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9474D4" wp14:editId="7752BAC2">
                <wp:simplePos x="0" y="0"/>
                <wp:positionH relativeFrom="column">
                  <wp:posOffset>1232535</wp:posOffset>
                </wp:positionH>
                <wp:positionV relativeFrom="paragraph">
                  <wp:posOffset>248030</wp:posOffset>
                </wp:positionV>
                <wp:extent cx="1136650" cy="1303655"/>
                <wp:effectExtent l="0" t="0" r="25400" b="10795"/>
                <wp:wrapNone/>
                <wp:docPr id="52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551F8" w14:textId="05D2151C" w:rsidR="00C727DE" w:rsidRPr="00C727DE" w:rsidRDefault="00C727DE" w:rsidP="00C727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"https://lh3.googleusercontent.com/proxy/VZAUZMgP607CTnxoFOvkDP4lN0zmQZjuT0B8RDQ2QkmvW0v56Wjm9_Kn5EAM_xIQ_MvOr5p-g7Ff4E4JXZL6f3D2Tgl0ko37F1jGx0NnfEVc_oSVBACIaZ9DsYUdRy8" \* MERGEFORMATINET </w:instrText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8D448B0" wp14:editId="4965CD24">
                                  <wp:extent cx="830580" cy="816610"/>
                                  <wp:effectExtent l="0" t="0" r="0" b="0"/>
                                  <wp:docPr id="141" name="Picture 141" descr="Runner winning a race Royalty Free Vector Clip Art illustrati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unner winning a race Royalty Free Vector Clip Art illustrati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27D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1D6ABCD5" w14:textId="3C72401B" w:rsidR="003B02FE" w:rsidRPr="003B02FE" w:rsidRDefault="003B02FE" w:rsidP="003B02F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22DAE876" w14:textId="77777777" w:rsidR="00622059" w:rsidRDefault="00622059" w:rsidP="006220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474D4" id="Rounded Rectangle 29" o:spid="_x0000_s1069" style="position:absolute;margin-left:97.05pt;margin-top:19.55pt;width:89.5pt;height:10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" fillcolor="white [3201]" strokecolor="black [3213]" strokeweight="1pt">
                <v:stroke joinstyle="miter"/>
                <v:path arrowok="t"/>
                <v:textbox>
                  <w:txbxContent>
                    <w:p w14:paraId="12F551F8" w14:textId="05D2151C" w:rsidR="00C727DE" w:rsidRPr="00C727DE" w:rsidRDefault="00C727DE" w:rsidP="00C727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"https://lh3.googleusercontent.com/proxy/VZAUZMgP607CTnxoFOvkDP4lN0zmQZjuT0B8RDQ2QkmvW0v56Wjm9_Kn5EAM_xIQ_MvOr5p-g7Ff4E4JXZL6f3D2Tgl0ko37F1jGx0NnfEVc_oSVBACIaZ9DsYUdRy8" \* MERGEFORMATINET </w:instrText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 wp14:anchorId="48D448B0" wp14:editId="4965CD24">
                            <wp:extent cx="830580" cy="816610"/>
                            <wp:effectExtent l="0" t="0" r="0" b="0"/>
                            <wp:docPr id="141" name="Picture 141" descr="Runner winning a race Royalty Free Vector Clip Art illustrati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unner winning a race Royalty Free Vector Clip Art illustrati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27D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14:paraId="1D6ABCD5" w14:textId="3C72401B" w:rsidR="003B02FE" w:rsidRPr="003B02FE" w:rsidRDefault="003B02FE" w:rsidP="003B02F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  <w:p w14:paraId="22DAE876" w14:textId="77777777" w:rsidR="00622059" w:rsidRDefault="00622059" w:rsidP="006220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D3AB33" wp14:editId="425B8DC8">
                <wp:simplePos x="0" y="0"/>
                <wp:positionH relativeFrom="column">
                  <wp:posOffset>4990465</wp:posOffset>
                </wp:positionH>
                <wp:positionV relativeFrom="paragraph">
                  <wp:posOffset>212725</wp:posOffset>
                </wp:positionV>
                <wp:extent cx="1136650" cy="1303655"/>
                <wp:effectExtent l="0" t="0" r="25400" b="10795"/>
                <wp:wrapNone/>
                <wp:docPr id="20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50" cy="1303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DABCD" w14:textId="3A9D7EC6" w:rsidR="00DD0E1E" w:rsidRPr="00DD0E1E" w:rsidRDefault="00DD0E1E" w:rsidP="00DD0E1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D0E1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DD0E1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INCLUDEPICTURE "https://cdn.clipart.email/2b312403a603cb68ea921935f3c015f1_concert-stage-clipart_172-172.png" \* MERGEFORMATINET </w:instrText>
                            </w:r>
                            <w:r w:rsidRPr="00DD0E1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separate"/>
                            </w:r>
                            <w:r w:rsidRPr="00DD0E1E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CA"/>
                              </w:rPr>
                              <w:drawing>
                                <wp:inline distT="0" distB="0" distL="0" distR="0" wp14:anchorId="47154360" wp14:editId="78EE0664">
                                  <wp:extent cx="831273" cy="831273"/>
                                  <wp:effectExtent l="0" t="0" r="0" b="0"/>
                                  <wp:docPr id="17" name="Picture 17" descr="Concert Stage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ncert Stage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034" cy="832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0E1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</w:p>
                          <w:p w14:paraId="51B9B855" w14:textId="54269416" w:rsidR="00DD0E1E" w:rsidRPr="00DD0E1E" w:rsidRDefault="00DD0E1E" w:rsidP="00DD0E1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0AB26553" w14:textId="77777777" w:rsidR="00622059" w:rsidRPr="0042195D" w:rsidRDefault="00622059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3AB33" id="Rounded Rectangle 32" o:spid="_x0000_s1070" style="position:absolute;margin-left:392.95pt;margin-top:16.75pt;width:89.5pt;height:10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" fillcolor="white [3201]" strokecolor="black [3213]" strokeweight="1pt">
                <v:stroke joinstyle="miter"/>
                <v:path arrowok="t"/>
                <v:textbox>
                  <w:txbxContent>
                    <w:p w14:paraId="5C9DABCD" w14:textId="3A9D7EC6" w:rsidR="00DD0E1E" w:rsidRPr="00DD0E1E" w:rsidRDefault="00DD0E1E" w:rsidP="00DD0E1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DD0E1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DD0E1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INCLUDEPICTURE "https://cdn.clipart.email/2b312403a603cb68ea921935f3c015f1_concert-stage-clipart_172-172.png" \* MERGEFORMATINET </w:instrText>
                      </w:r>
                      <w:r w:rsidRPr="00DD0E1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separate"/>
                      </w:r>
                      <w:r w:rsidRPr="00DD0E1E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CA"/>
                        </w:rPr>
                        <w:drawing>
                          <wp:inline distT="0" distB="0" distL="0" distR="0" wp14:anchorId="47154360" wp14:editId="78EE0664">
                            <wp:extent cx="831273" cy="831273"/>
                            <wp:effectExtent l="0" t="0" r="0" b="0"/>
                            <wp:docPr id="17" name="Picture 17" descr="Concert Stage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ncert Stage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034" cy="832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0E1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</w:p>
                    <w:p w14:paraId="51B9B855" w14:textId="54269416" w:rsidR="00DD0E1E" w:rsidRPr="00DD0E1E" w:rsidRDefault="00DD0E1E" w:rsidP="00DD0E1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  <w:p w14:paraId="0AB26553" w14:textId="77777777" w:rsidR="00622059" w:rsidRPr="0042195D" w:rsidRDefault="00622059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A948CAD" w14:textId="77777777" w:rsidR="00622059" w:rsidRDefault="00622059" w:rsidP="00622059"/>
    <w:p w14:paraId="2FE5B951" w14:textId="77777777" w:rsidR="00622059" w:rsidRDefault="00622059" w:rsidP="00622059"/>
    <w:p w14:paraId="1B0324A1" w14:textId="29113E33" w:rsidR="00622059" w:rsidRDefault="00C727DE" w:rsidP="0062205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D67919" wp14:editId="1F17D5B5">
                <wp:simplePos x="0" y="0"/>
                <wp:positionH relativeFrom="column">
                  <wp:posOffset>-191885</wp:posOffset>
                </wp:positionH>
                <wp:positionV relativeFrom="paragraph">
                  <wp:posOffset>271780</wp:posOffset>
                </wp:positionV>
                <wp:extent cx="1365572" cy="379730"/>
                <wp:effectExtent l="0" t="0" r="0" b="0"/>
                <wp:wrapNone/>
                <wp:docPr id="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572" cy="37973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5C5DF" w14:textId="783AF17A" w:rsidR="00622059" w:rsidRPr="00975016" w:rsidRDefault="004E7454" w:rsidP="004E74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</w:pPr>
                            <w:r w:rsidRPr="00C727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6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  <w:lang w:val="en-CA"/>
                              </w:rPr>
                              <w:t>corpion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7919" id="Text Box 49" o:spid="_x0000_s1071" type="#_x0000_t202" style="position:absolute;margin-left:-15.1pt;margin-top:21.4pt;width:107.55pt;height:29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" filled="f" stroked="f" strokeweight=".25pt">
                <v:textbox>
                  <w:txbxContent>
                    <w:p w14:paraId="0475C5DF" w14:textId="783AF17A" w:rsidR="00622059" w:rsidRPr="00975016" w:rsidRDefault="004E7454" w:rsidP="004E7454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</w:pPr>
                      <w:r w:rsidRPr="00C727D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6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6"/>
                          <w:lang w:val="en-CA"/>
                        </w:rPr>
                        <w:t>corpion</w:t>
                      </w:r>
                    </w:p>
                  </w:txbxContent>
                </v:textbox>
              </v:shape>
            </w:pict>
          </mc:Fallback>
        </mc:AlternateContent>
      </w:r>
      <w:r w:rsidR="0010321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5B0BB8" wp14:editId="38DD786C">
                <wp:simplePos x="0" y="0"/>
                <wp:positionH relativeFrom="column">
                  <wp:posOffset>4929034</wp:posOffset>
                </wp:positionH>
                <wp:positionV relativeFrom="paragraph">
                  <wp:posOffset>268932</wp:posOffset>
                </wp:positionV>
                <wp:extent cx="1304290" cy="402771"/>
                <wp:effectExtent l="0" t="0" r="0" b="0"/>
                <wp:wrapNone/>
                <wp:docPr id="1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02771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13CAF" w14:textId="77777777" w:rsidR="00622059" w:rsidRPr="0010321E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r w:rsidRPr="0010321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pectacle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7A4E9" id="Text Box 58" o:spid="_x0000_s1071" type="#_x0000_t202" style="position:absolute;margin-left:388.1pt;margin-top:21.2pt;width:102.7pt;height:31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" filled="f" stroked="f" strokeweight=".25pt">
                <v:textbox>
                  <w:txbxContent>
                    <w:p w:rsidR="00622059" w:rsidRPr="0010321E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S</w:t>
                      </w:r>
                      <w:r w:rsidRPr="0010321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pectacle</w:t>
                      </w:r>
                    </w:p>
                  </w:txbxContent>
                </v:textbox>
              </v:shape>
            </w:pict>
          </mc:Fallback>
        </mc:AlternateContent>
      </w:r>
      <w:r w:rsidR="0010321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619443" wp14:editId="71819DB0">
                <wp:simplePos x="0" y="0"/>
                <wp:positionH relativeFrom="column">
                  <wp:posOffset>2426329</wp:posOffset>
                </wp:positionH>
                <wp:positionV relativeFrom="paragraph">
                  <wp:posOffset>292319</wp:posOffset>
                </wp:positionV>
                <wp:extent cx="1308735" cy="389299"/>
                <wp:effectExtent l="0" t="0" r="0" b="0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38929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7C290" w14:textId="77777777" w:rsidR="00622059" w:rsidRPr="00D429BB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paghetti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5C20A" id="Text Box 56" o:spid="_x0000_s1072" type="#_x0000_t202" style="position:absolute;margin-left:191.05pt;margin-top:23pt;width:103.05pt;height:3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" filled="f" stroked="f" strokeweight=".25pt">
                <v:textbox>
                  <w:txbxContent>
                    <w:p w:rsidR="00622059" w:rsidRPr="00D429BB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paghetti</w:t>
                      </w:r>
                    </w:p>
                  </w:txbxContent>
                </v:textbox>
              </v:shape>
            </w:pict>
          </mc:Fallback>
        </mc:AlternateContent>
      </w:r>
      <w:r w:rsidR="0010321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8B507E" wp14:editId="3F9BA673">
                <wp:simplePos x="0" y="0"/>
                <wp:positionH relativeFrom="column">
                  <wp:posOffset>3648421</wp:posOffset>
                </wp:positionH>
                <wp:positionV relativeFrom="paragraph">
                  <wp:posOffset>283046</wp:posOffset>
                </wp:positionV>
                <wp:extent cx="1404620" cy="416459"/>
                <wp:effectExtent l="0" t="0" r="0" b="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41645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3D6D4" w14:textId="77777777" w:rsidR="00622059" w:rsidRPr="0010321E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r w:rsidRPr="0010321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culpture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BB299" id="Text Box 57" o:spid="_x0000_s1073" type="#_x0000_t202" style="position:absolute;margin-left:287.3pt;margin-top:22.3pt;width:110.6pt;height:3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" filled="f" stroked="f" strokeweight=".25pt">
                <v:textbox>
                  <w:txbxContent>
                    <w:p w:rsidR="00622059" w:rsidRPr="0010321E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S</w:t>
                      </w:r>
                      <w:r w:rsidRPr="0010321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culpture</w:t>
                      </w:r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4D57DA" wp14:editId="496D1F87">
                <wp:simplePos x="0" y="0"/>
                <wp:positionH relativeFrom="column">
                  <wp:posOffset>1219200</wp:posOffset>
                </wp:positionH>
                <wp:positionV relativeFrom="paragraph">
                  <wp:posOffset>279127</wp:posOffset>
                </wp:positionV>
                <wp:extent cx="1201107" cy="333375"/>
                <wp:effectExtent l="0" t="0" r="0" b="0"/>
                <wp:wrapNone/>
                <wp:docPr id="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107" cy="3333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EA25F" w14:textId="77777777" w:rsidR="00622059" w:rsidRPr="00AE74CA" w:rsidRDefault="0010321E" w:rsidP="006220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spellStart"/>
                            <w:r w:rsidRPr="001032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CA"/>
                              </w:rPr>
                              <w:t>printeur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D57DA" id="Text Box 55" o:spid="_x0000_s1075" type="#_x0000_t202" style="position:absolute;margin-left:96pt;margin-top:22pt;width:94.6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" filled="f" stroked="f" strokeweight=".25pt">
                <v:textbox>
                  <w:txbxContent>
                    <w:p w14:paraId="565EA25F" w14:textId="77777777" w:rsidR="00622059" w:rsidRPr="00AE74CA" w:rsidRDefault="0010321E" w:rsidP="0062205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</w:pPr>
                      <w:proofErr w:type="spellStart"/>
                      <w:r w:rsidRPr="0010321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en-CA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CA"/>
                        </w:rPr>
                        <w:t>printeur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22059">
        <w:rPr>
          <w:noProof/>
        </w:rPr>
        <w:drawing>
          <wp:inline distT="0" distB="0" distL="0" distR="0" wp14:anchorId="25B31FC2" wp14:editId="63D62DF7">
            <wp:extent cx="854435" cy="640826"/>
            <wp:effectExtent l="0" t="0" r="0" b="0"/>
            <wp:docPr id="2" name="Picture 2" descr="http://www.clipartkid.com/images/649/pencil-sharpener-clipart-black-and-white-clipart-panda-free-mq6RpU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lipartkid.com/images/649/pencil-sharpener-clipart-black-and-white-clipart-panda-free-mq6RpU-clipart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31" cy="64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03E9" w14:textId="77777777" w:rsidR="00A42621" w:rsidRDefault="00A42621">
      <w:bookmarkStart w:id="0" w:name="_GoBack"/>
      <w:bookmarkEnd w:id="0"/>
    </w:p>
    <w:sectPr w:rsidR="00A42621" w:rsidSect="00027C85">
      <w:footerReference w:type="default" r:id="rId4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C16E8" w14:textId="77777777" w:rsidR="000F177A" w:rsidRDefault="000F177A" w:rsidP="00CF56C8">
      <w:pPr>
        <w:spacing w:after="0" w:line="240" w:lineRule="auto"/>
      </w:pPr>
      <w:r>
        <w:separator/>
      </w:r>
    </w:p>
  </w:endnote>
  <w:endnote w:type="continuationSeparator" w:id="0">
    <w:p w14:paraId="17B4EF26" w14:textId="77777777" w:rsidR="000F177A" w:rsidRDefault="000F177A" w:rsidP="00CF5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Text">
    <w:altName w:val="Arial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FA8EA" w14:textId="4C8E3E07" w:rsidR="00CF56C8" w:rsidRDefault="00CF56C8" w:rsidP="00CF56C8">
    <w:pPr>
      <w:pStyle w:val="Footer"/>
      <w:rPr>
        <w:rFonts w:ascii="Times New Roman" w:hAnsi="Times New Roman" w:cs="Times New Roman"/>
      </w:rPr>
    </w:pPr>
    <w:r>
      <w:rPr>
        <w:rFonts w:cstheme="minorHAnsi"/>
        <w:i/>
        <w:sz w:val="28"/>
        <w:szCs w:val="28"/>
      </w:rPr>
      <w:t>/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2F7EB50E" wp14:editId="2AF4A338">
          <wp:simplePos x="0" y="0"/>
          <wp:positionH relativeFrom="column">
            <wp:posOffset>3962400</wp:posOffset>
          </wp:positionH>
          <wp:positionV relativeFrom="paragraph">
            <wp:posOffset>-31115</wp:posOffset>
          </wp:positionV>
          <wp:extent cx="397510" cy="409575"/>
          <wp:effectExtent l="0" t="0" r="0" b="0"/>
          <wp:wrapNone/>
          <wp:docPr id="142" name="Picture 142" descr="Description: C:\Users\Suyesh\Desktop\Andalusia Speech Therapy\b5b980_a33c5c6bb9014965b6e4a5e8528d829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escription: C:\Users\Suyesh\Desktop\Andalusia Speech Therapy\b5b980_a33c5c6bb9014965b6e4a5e8528d829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7454">
      <w:rPr>
        <w:rFonts w:cstheme="minorHAnsi"/>
        <w:i/>
        <w:sz w:val="28"/>
        <w:szCs w:val="28"/>
      </w:rPr>
      <w:t>s</w:t>
    </w:r>
    <w:r>
      <w:rPr>
        <w:rFonts w:cstheme="minorHAnsi"/>
        <w:i/>
        <w:sz w:val="28"/>
        <w:szCs w:val="28"/>
      </w:rPr>
      <w:t>/</w:t>
    </w:r>
    <w:r>
      <w:rPr>
        <w:i/>
        <w:sz w:val="20"/>
        <w:szCs w:val="20"/>
      </w:rPr>
      <w:t xml:space="preserve"> </w:t>
    </w:r>
    <w:r w:rsidR="00C07E99">
      <w:rPr>
        <w:i/>
        <w:sz w:val="20"/>
        <w:szCs w:val="20"/>
      </w:rPr>
      <w:t xml:space="preserve">dans </w:t>
    </w:r>
    <w:proofErr w:type="spellStart"/>
    <w:r w:rsidR="00C07E99">
      <w:rPr>
        <w:i/>
        <w:sz w:val="20"/>
        <w:szCs w:val="20"/>
      </w:rPr>
      <w:t>l’alphabete</w:t>
    </w:r>
    <w:proofErr w:type="spellEnd"/>
    <w:r w:rsidR="00C07E99">
      <w:rPr>
        <w:i/>
        <w:sz w:val="20"/>
        <w:szCs w:val="20"/>
      </w:rPr>
      <w:t xml:space="preserve"> </w:t>
    </w:r>
    <w:proofErr w:type="spellStart"/>
    <w:r w:rsidR="00C07E99">
      <w:rPr>
        <w:i/>
        <w:sz w:val="20"/>
        <w:szCs w:val="20"/>
      </w:rPr>
      <w:t>phonétique</w:t>
    </w:r>
    <w:proofErr w:type="spellEnd"/>
    <w:r w:rsidR="00C07E99">
      <w:rPr>
        <w:i/>
        <w:sz w:val="20"/>
        <w:szCs w:val="20"/>
      </w:rPr>
      <w:t xml:space="preserve"> international</w:t>
    </w:r>
    <w:r>
      <w:rPr>
        <w:i/>
        <w:sz w:val="20"/>
        <w:szCs w:val="20"/>
      </w:rPr>
      <w:t xml:space="preserve"> </w:t>
    </w:r>
    <w:r>
      <w:rPr>
        <w:sz w:val="24"/>
      </w:rPr>
      <w:tab/>
    </w:r>
    <w:r>
      <w:rPr>
        <w:sz w:val="24"/>
      </w:rPr>
      <w:tab/>
    </w:r>
    <w:r>
      <w:rPr>
        <w:rFonts w:ascii="Times New Roman" w:hAnsi="Times New Roman" w:cs="Times New Roman"/>
      </w:rPr>
      <w:t>Andalusia Speech Therapy</w:t>
    </w:r>
  </w:p>
  <w:p w14:paraId="46900282" w14:textId="77777777" w:rsidR="00CF56C8" w:rsidRPr="00B0653D" w:rsidRDefault="00CF56C8" w:rsidP="00CF56C8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>www.andalusiaspeech.com</w:t>
    </w:r>
  </w:p>
  <w:p w14:paraId="1DBD057A" w14:textId="77777777" w:rsidR="00CF56C8" w:rsidRDefault="00CF56C8" w:rsidP="00CF56C8">
    <w:pPr>
      <w:pStyle w:val="Footer"/>
      <w:tabs>
        <w:tab w:val="clear" w:pos="4680"/>
        <w:tab w:val="clear" w:pos="9360"/>
        <w:tab w:val="left" w:pos="267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807F8C" w14:textId="77777777" w:rsidR="000F177A" w:rsidRDefault="000F177A" w:rsidP="00CF56C8">
      <w:pPr>
        <w:spacing w:after="0" w:line="240" w:lineRule="auto"/>
      </w:pPr>
      <w:r>
        <w:separator/>
      </w:r>
    </w:p>
  </w:footnote>
  <w:footnote w:type="continuationSeparator" w:id="0">
    <w:p w14:paraId="734AE045" w14:textId="77777777" w:rsidR="000F177A" w:rsidRDefault="000F177A" w:rsidP="00CF5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21E"/>
    <w:rsid w:val="00027C85"/>
    <w:rsid w:val="00040EF5"/>
    <w:rsid w:val="000A462C"/>
    <w:rsid w:val="000F177A"/>
    <w:rsid w:val="0010321E"/>
    <w:rsid w:val="001662EB"/>
    <w:rsid w:val="00175BE2"/>
    <w:rsid w:val="00181E82"/>
    <w:rsid w:val="001F751A"/>
    <w:rsid w:val="002D0CEC"/>
    <w:rsid w:val="0032629B"/>
    <w:rsid w:val="003B02FE"/>
    <w:rsid w:val="004E7454"/>
    <w:rsid w:val="00561F9A"/>
    <w:rsid w:val="00581849"/>
    <w:rsid w:val="00597368"/>
    <w:rsid w:val="005E0A96"/>
    <w:rsid w:val="00604E50"/>
    <w:rsid w:val="00622059"/>
    <w:rsid w:val="006241B6"/>
    <w:rsid w:val="00633BDA"/>
    <w:rsid w:val="0065462D"/>
    <w:rsid w:val="006C52CA"/>
    <w:rsid w:val="007228DA"/>
    <w:rsid w:val="00762E1E"/>
    <w:rsid w:val="008E3E53"/>
    <w:rsid w:val="00901554"/>
    <w:rsid w:val="00931832"/>
    <w:rsid w:val="0095674B"/>
    <w:rsid w:val="009741A1"/>
    <w:rsid w:val="009B5B11"/>
    <w:rsid w:val="00A42621"/>
    <w:rsid w:val="00A8799F"/>
    <w:rsid w:val="00AA21C4"/>
    <w:rsid w:val="00B500B0"/>
    <w:rsid w:val="00B57E16"/>
    <w:rsid w:val="00C07720"/>
    <w:rsid w:val="00C07E99"/>
    <w:rsid w:val="00C727DE"/>
    <w:rsid w:val="00CC0DFD"/>
    <w:rsid w:val="00CF56C8"/>
    <w:rsid w:val="00D2589F"/>
    <w:rsid w:val="00DD0E1E"/>
    <w:rsid w:val="00E12B35"/>
    <w:rsid w:val="00E44D38"/>
    <w:rsid w:val="00EE2F1B"/>
    <w:rsid w:val="00EF584D"/>
    <w:rsid w:val="00F1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FF4A3"/>
  <w14:defaultImageDpi w14:val="32767"/>
  <w15:chartTrackingRefBased/>
  <w15:docId w15:val="{F8AF5918-B574-B047-AA97-D8E3F5CB2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205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5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6C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F5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6C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80.png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theme" Target="theme/theme1.xml"/><Relationship Id="rId7" Type="http://schemas.openxmlformats.org/officeDocument/2006/relationships/image" Target="media/image110.png"/><Relationship Id="rId2" Type="http://schemas.openxmlformats.org/officeDocument/2006/relationships/settings" Target="settings.xml"/><Relationship Id="rId16" Type="http://schemas.openxmlformats.org/officeDocument/2006/relationships/image" Target="media/image6.gif"/><Relationship Id="rId29" Type="http://schemas.openxmlformats.org/officeDocument/2006/relationships/image" Target="media/image13.png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170.png"/><Relationship Id="rId45" Type="http://schemas.openxmlformats.org/officeDocument/2006/relationships/image" Target="media/image23.png"/><Relationship Id="rId5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openxmlformats.org/officeDocument/2006/relationships/image" Target="media/image150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image" Target="media/image14.png"/><Relationship Id="rId44" Type="http://schemas.openxmlformats.org/officeDocument/2006/relationships/image" Target="media/image180.png"/><Relationship Id="rId4" Type="http://schemas.openxmlformats.org/officeDocument/2006/relationships/footnotes" Target="footnotes.xml"/><Relationship Id="rId9" Type="http://schemas.openxmlformats.org/officeDocument/2006/relationships/image" Target="media/image27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1.png"/><Relationship Id="rId30" Type="http://schemas.openxmlformats.org/officeDocument/2006/relationships/image" Target="media/image120.pn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0.gif"/><Relationship Id="rId25" Type="http://schemas.openxmlformats.org/officeDocument/2006/relationships/image" Target="media/image100.png"/><Relationship Id="rId33" Type="http://schemas.openxmlformats.org/officeDocument/2006/relationships/image" Target="media/image130.png"/><Relationship Id="rId38" Type="http://schemas.openxmlformats.org/officeDocument/2006/relationships/image" Target="media/image160.png"/><Relationship Id="rId46" Type="http://schemas.openxmlformats.org/officeDocument/2006/relationships/image" Target="media/image24.png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kaela/Library/Group%20Containers/UBF8T346G9.Office/User%20Content.localized/Templates.localized/French%20Work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French Worksheet.dotx</Template>
  <TotalTime>21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Mikaela Sabourin</cp:lastModifiedBy>
  <cp:revision>23</cp:revision>
  <dcterms:created xsi:type="dcterms:W3CDTF">2020-08-04T20:39:00Z</dcterms:created>
  <dcterms:modified xsi:type="dcterms:W3CDTF">2020-08-05T19:34:00Z</dcterms:modified>
</cp:coreProperties>
</file>